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428E3863" w14:textId="66DE1DE8" w:rsidR="007516E0" w:rsidRDefault="007516E0" w:rsidP="00690C7E">
      <w:pPr>
        <w:ind w:left="5040"/>
        <w:rPr>
          <w:lang w:val="lt-LT"/>
        </w:rPr>
      </w:pPr>
    </w:p>
    <w:p w14:paraId="74F40243" w14:textId="70911711" w:rsidR="00690C7E" w:rsidRPr="00316686" w:rsidRDefault="00FA0F4B" w:rsidP="00690C7E">
      <w:pPr>
        <w:jc w:val="center"/>
        <w:rPr>
          <w:b/>
          <w:lang w:val="lt-LT"/>
        </w:rPr>
      </w:pPr>
      <w:r>
        <w:rPr>
          <w:b/>
          <w:lang w:val="lt-LT"/>
        </w:rPr>
        <w:t>VANDENS TELKINIŲ</w:t>
      </w:r>
      <w:r w:rsidR="00316686" w:rsidRPr="00D60437">
        <w:rPr>
          <w:b/>
          <w:lang w:val="lt-LT"/>
        </w:rPr>
        <w:t xml:space="preserve"> INŽINERINĖS ŽVALGYBOS SCHEMA</w:t>
      </w:r>
    </w:p>
    <w:p w14:paraId="606C8BAC" w14:textId="77777777" w:rsidR="001E342B" w:rsidRPr="00316686" w:rsidRDefault="001E342B" w:rsidP="00690C7E">
      <w:pPr>
        <w:jc w:val="center"/>
        <w:rPr>
          <w:b/>
          <w:lang w:val="lt-LT"/>
        </w:rPr>
      </w:pPr>
    </w:p>
    <w:p w14:paraId="5CEC97EF" w14:textId="65F65F30" w:rsidR="007444CD" w:rsidRPr="00965378" w:rsidRDefault="007444CD" w:rsidP="00690C7E">
      <w:pPr>
        <w:tabs>
          <w:tab w:val="left" w:pos="5601"/>
          <w:tab w:val="left" w:pos="5938"/>
          <w:tab w:val="left" w:pos="6302"/>
          <w:tab w:val="left" w:pos="6817"/>
        </w:tabs>
        <w:jc w:val="both"/>
        <w:rPr>
          <w:b/>
          <w:lang w:val="lt-LT"/>
        </w:rPr>
      </w:pPr>
      <w:r>
        <w:rPr>
          <w:b/>
          <w:noProof/>
          <w:szCs w:val="24"/>
          <w:lang w:val="lt-LT" w:eastAsia="lt-L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0E2DC6" wp14:editId="13291689">
                <wp:simplePos x="0" y="0"/>
                <wp:positionH relativeFrom="column">
                  <wp:posOffset>2642779</wp:posOffset>
                </wp:positionH>
                <wp:positionV relativeFrom="paragraph">
                  <wp:posOffset>1395796</wp:posOffset>
                </wp:positionV>
                <wp:extent cx="2369128" cy="2155371"/>
                <wp:effectExtent l="0" t="0" r="31750" b="3556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9128" cy="2155371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E4D76E" id="Straight Connector 1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1pt,109.9pt" to="394.65pt,279.6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KqME/zAEAAH0DAAAOAAAAZHJzL2Uyb0RvYy54bWysU8lu2zAQvRfIPxC811oCp4lgOQcb7qVo DaT9gDFFSgS4YchY9t93SDtu2t6K6kDNrnmPT6vnkzXsKDFq73reLGrOpBN+0G7s+Y/vu4+PnMUE bgDjnez5WUb+vL77sJpDJ1s/eTNIZDTExW4OPZ9SCl1VRTFJC3Hhg3SUVB4tJHJxrAaEmaZbU7V1 /VDNHoeAXsgYKbq9JPm6zFdKivRNqSgTMz2n3VI5sZyHfFbrFXQjQpi0uK4B/7CFBe3oo7dRW0jA XlH/NcpqgT56lRbC28orpYUsGAhNU/+B5mWCIAsWIieGG03x/40VX497ZHqgu1ty5sDSHb0kBD1O iW28c8SgR0ZJYmoOsaOGjdvj1Ythjxn2SaHNbwLEToXd841deUpMULC9f3hqWtKDoFzbLJf3n5o8 tfrVHjCmz9Jblo2eG+0yfOjg+CWmS+lbSQ47v9PGUBw649hMGJ7qJd2yAFKSMpDItIGwRTdyBmYk iYqEZWT0Rg+5PXdHHA8bg+wIJJPdrqbnutlvZfnbW4jTpa6kchl0VidSsdG254+5+a3buJyVRYdX BJnDC2vZOvjhXMisskd3XOi46jGL6L1P9vu/Zv0TAAD//wMAUEsDBBQABgAIAAAAIQBn7gbT3wAA AAsBAAAPAAAAZHJzL2Rvd25yZXYueG1sTI/LboMwEEX3lfoP1lTqrjE4JQWKiapK2WSXh9TtBLsY BY8RNgn8fd1VuxzN0b3nVtvZ9uymR985kpCuEmCaGqc6aiWcT7uXHJgPSAp7R1rCoj1s68eHCkvl 7nTQt2NoWQwhX6IEE8JQcu4boy36lRs0xd+3Gy2GeI4tVyPeY7jtuUiSDbfYUWwwOOhPo5vrcbIS 9nsTlgPar3WmdmI6L31+damUz0/zxzuwoOfwB8OvflSHOjpd3ETKs17Ca7oREZUg0iJuiMRbXqyB XSRkWSGA1xX/v6H+AQAA//8DAFBLAQItABQABgAIAAAAIQC2gziS/gAAAOEBAAATAAAAAAAAAAAA AAAAAAAAAABbQ29udGVudF9UeXBlc10ueG1sUEsBAi0AFAAGAAgAAAAhADj9If/WAAAAlAEAAAsA AAAAAAAAAAAAAAAALwEAAF9yZWxzLy5yZWxzUEsBAi0AFAAGAAgAAAAhAEqowT/MAQAAfQMAAA4A AAAAAAAAAAAAAAAALgIAAGRycy9lMm9Eb2MueG1sUEsBAi0AFAAGAAgAAAAhAGfuBtPfAAAACwEA AA8AAAAAAAAAAAAAAAAAJgQAAGRycy9kb3ducmV2LnhtbFBLBQYAAAAABAAEAPMAAAAyBQAAAAA= " strokecolor="red" strokeweight="1.5pt">
                <v:stroke joinstyle="miter"/>
              </v:line>
            </w:pict>
          </mc:Fallback>
        </mc:AlternateContent>
      </w:r>
      <w:r>
        <w:rPr>
          <w:b/>
          <w:noProof/>
          <w:szCs w:val="24"/>
          <w:lang w:val="lt-LT" w:eastAsia="lt-L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A674BF" wp14:editId="18BD317B">
                <wp:simplePos x="0" y="0"/>
                <wp:positionH relativeFrom="column">
                  <wp:posOffset>4993549</wp:posOffset>
                </wp:positionH>
                <wp:positionV relativeFrom="paragraph">
                  <wp:posOffset>2975213</wp:posOffset>
                </wp:positionV>
                <wp:extent cx="819126" cy="587581"/>
                <wp:effectExtent l="0" t="0" r="19685" b="2222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9126" cy="587581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25B8A0" id="Straight Connector 17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3.2pt,234.25pt" to="457.7pt,280.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Kc1dq4gEAABQEAAAOAAAAZHJzL2Uyb0RvYy54bWysU8tu2zAQvBfoPxC813oUSVzBcg4O3B6K 1mjaD6ApUiLAF5asZf99l5SsBG2BAEF0ILTkzuzOLLm5PxtNTgKCcral1aqkRFjuOmX7lv76uf+w piREZjumnRUtvYhA77fv321G34jaDU53AgiS2NCMvqVDjL4pisAHYVhYOS8sHkoHhkUMoS86YCOy G13UZXlbjA46D46LEHD3YTqk28wvpeDxu5RBRKJbir3FvEJej2ktthvW9MD8oPjcBntFF4Ypi0UX qgcWGfkN6h8qozi44GRccWcKJ6XiImtANVX5l5rHgXmRtaA5wS82hbej5d9OByCqw9ndUWKZwRk9 RmCqHyLZOWvRQQcED9Gp0YcGATt7gDkK/gBJ9lmCIVIr/wWJshEojZyzz5fFZ3GOhOPmuvpU1beU cDy6Wd/drKvEXkw0ic5DiJ+FMyT9tFQrm2xgDTt9DXFKvaakbW3TGpxW3V5pnQPojzsN5MRw8Pt9 id9c41kaVkzQIumalOS/eNFiov0hJHqDHX/M5fOtFAst41zYWM+82mJ2gklsYQGWLwPn/AQV+cYu 4Ppl8ILIlZ2NC9go6+B/BPF8tVtO+VcHJt3JgqPrLnnG2Rq8enk68zNJd/t5nOFPj3n7BwAA//8D AFBLAwQUAAYACAAAACEADrk8p+IAAAALAQAADwAAAGRycy9kb3ducmV2LnhtbEyPQU7DMBBF90jc wRokdtQJakwIcSpUCRYIAS2p1KUbmziqPbZiNw23x6xgOTNPf96vV7M1ZFJjGBxyyBcZEIWdkwP2 HNrPp5sSSIgCpTAOFYdvFWDVXF7UopLujBs1bWNPUgiGSnDQMfqK0tBpZUVYOK8w3b7caEVM49hT OYpzCreG3mYZo1YMmD5o4dVaq+64PVkOz+2u02/++Lqf/Ia944dZty+G8+ur+fEBSFRz/IPhVz+p Q5OcDu6EMhDD4a5ky4RyWLKyAJKI+7xImwOHguUZ0Kam/zs0PwAAAP//AwBQSwECLQAUAAYACAAA ACEAtoM4kv4AAADhAQAAEwAAAAAAAAAAAAAAAAAAAAAAW0NvbnRlbnRfVHlwZXNdLnhtbFBLAQIt ABQABgAIAAAAIQA4/SH/1gAAAJQBAAALAAAAAAAAAAAAAAAAAC8BAABfcmVscy8ucmVsc1BLAQIt ABQABgAIAAAAIQCKc1dq4gEAABQEAAAOAAAAAAAAAAAAAAAAAC4CAABkcnMvZTJvRG9jLnhtbFBL AQItABQABgAIAAAAIQAOuTyn4gAAAAsBAAAPAAAAAAAAAAAAAAAAADwEAABkcnMvZG93bnJldi54 bWxQSwUGAAAAAAQABADzAAAASwUAAAAA " strokecolor="red" strokeweight="1.5pt">
                <v:stroke joinstyle="miter"/>
              </v:line>
            </w:pict>
          </mc:Fallback>
        </mc:AlternateContent>
      </w:r>
      <w:r>
        <w:rPr>
          <w:b/>
          <w:noProof/>
          <w:szCs w:val="24"/>
          <w:lang w:val="lt-LT" w:eastAsia="lt-L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E2F17D" wp14:editId="49AECFDD">
                <wp:simplePos x="0" y="0"/>
                <wp:positionH relativeFrom="column">
                  <wp:posOffset>517096</wp:posOffset>
                </wp:positionH>
                <wp:positionV relativeFrom="paragraph">
                  <wp:posOffset>1899903</wp:posOffset>
                </wp:positionV>
                <wp:extent cx="124691" cy="1164375"/>
                <wp:effectExtent l="0" t="0" r="27940" b="3619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691" cy="11643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893053" id="Straight Connector 1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7pt,149.6pt" to="50.5pt,241.3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C3M/Q2wEAAAsEAAAOAAAAZHJzL2Uyb0RvYy54bWysU9uO0zAQfUfiHyy/01x2KRA13YeuyguC il0+wHXsxJJvGpsm/XvGTja7AqSVEHlwfJlzZs4Ze3c3GU0uAoJytqXVpqREWO46ZfuW/ng8vvtI SYjMdkw7K1p6FYHe7d++2Y2+EbUbnO4EECSxoRl9S4cYfVMUgQ/CsLBxXlg8lA4Mi7iEvuiAjchu dFGX5bYYHXQeHBch4O79fEj3mV9KweM3KYOIRLcUa4t5hDye01jsd6zpgflB8aUM9g9VGKYsJl2p 7llk5CeoP6iM4uCCk3HDnSmclIqLrAHVVOVvah4G5kXWguYEv9oU/h8t/3o5AVEd9m5LiWUGe/QQ gal+iOTgrEUHHRA8RKdGHxoEHOwJllXwJ0iyJwkm/VEQmbK719VdMUXCcbOqb7efKko4HlXV9vbm w/tEWjyjPYT4WThD0qSlWtmknjXs8iXEOfQpJG1rm8bgtOqOSuu8gP580EAuDPt9PJb4LTlehGHG BC2SnFlAnsWrFjPtdyHREiz5JqfPl1GstIxzYWO98GqL0QkmsYQVWL4OXOITVOSLuoLr18ErImd2 Nq5go6yDvxHEqVpKlnP8kwOz7mTB2XXX3NpsDd643J3ldaQr/XKd4c9veP8LAAD//wMAUEsDBBQA BgAIAAAAIQDNhnKQ3QAAAAoBAAAPAAAAZHJzL2Rvd25yZXYueG1sTI/LbsIwEEX3lfoP1iB1V5y4 FIWQCaoqsWEHRerWxNM4wo8odiD5+5pVuxzN0b3nVrvJGnajIXTeIeTLDBi5xqvOtQjnr/1rASxE 6ZQ03hHCTAF29fNTJUvl7+5It1NsWQpxoZQIOsa+5Dw0mqwMS9+TS78fP1gZ0zm0XA3ynsKt4SLL 1tzKzqUGLXv61NRcT6NFOBx0nI/Sfr+9q70Yz7Mprj5HfFlMH1tgkab4B8NDP6lDnZwufnQqMINQ 5KtEIojNRgB7AFmexl0QVoVYA68r/n9C/QsAAP//AwBQSwECLQAUAAYACAAAACEAtoM4kv4AAADh AQAAEwAAAAAAAAAAAAAAAAAAAAAAW0NvbnRlbnRfVHlwZXNdLnhtbFBLAQItABQABgAIAAAAIQA4 /SH/1gAAAJQBAAALAAAAAAAAAAAAAAAAAC8BAABfcmVscy8ucmVsc1BLAQItABQABgAIAAAAIQAC 3M/Q2wEAAAsEAAAOAAAAAAAAAAAAAAAAAC4CAABkcnMvZTJvRG9jLnhtbFBLAQItABQABgAIAAAA IQDNhnKQ3QAAAAoBAAAPAAAAAAAAAAAAAAAAADUEAABkcnMvZG93bnJldi54bWxQSwUGAAAAAAQA BADzAAAAPwUAAAAA " strokecolor="red" strokeweight="1.5pt">
                <v:stroke joinstyle="miter"/>
              </v:line>
            </w:pict>
          </mc:Fallback>
        </mc:AlternateContent>
      </w:r>
      <w:r>
        <w:rPr>
          <w:b/>
          <w:noProof/>
          <w:szCs w:val="24"/>
          <w:lang w:val="lt-LT" w:eastAsia="lt-L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893B51" wp14:editId="101BFD2B">
                <wp:simplePos x="0" y="0"/>
                <wp:positionH relativeFrom="column">
                  <wp:posOffset>2546655</wp:posOffset>
                </wp:positionH>
                <wp:positionV relativeFrom="paragraph">
                  <wp:posOffset>196248</wp:posOffset>
                </wp:positionV>
                <wp:extent cx="3265525" cy="2790223"/>
                <wp:effectExtent l="0" t="0" r="30480" b="2921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65525" cy="2790223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0839C7" id="Straight Connector 1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5pt,15.45pt" to="457.65pt,235.1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jKR5p3QEAAAwEAAAOAAAAZHJzL2Uyb0RvYy54bWysU8tu2zAQvBfoPxC815IVOG0Fyzk4cC9F azTtB9DU0iLAF5asZf99l7SiBG2BAEF0WHHJneHOkFzfna1hJ8Covev4clFzBk76Xrtjx3/93H34 xFlMwvXCeAcdv0Dkd5v379ZjaKHxgzc9ICMSF9sxdHxIKbRVFeUAVsSFD+BoUXm0IlGKx6pHMRK7 NVVT17fV6LEP6CXESLP310W+KfxKgUzflYqQmOk49ZZKxBIPOVabtWiPKMKg5dSGeEUXVmhHm85U 9yIJ9hv1P1RWS/TRq7SQ3lZeKS2haCA1y/ovNQ+DCFC0kDkxzDbFt6OV3057ZLqns7vhzAlLZ/SQ UOjjkNjWO0cOemS0SE6NIbYE2Lo9TlkMe8yyzwpt/pMgdi7uXmZ34ZyYpMmb5na1alacSVprPn6u m6awVk/wgDF9AW9ZHnTcaJfli1acvsZEW1LpY0meNi7H6I3ud9qYkuDxsDXIToIOfLer6cudE/BZ GWUZWmU9VwVllC4GrrQ/QJEnueeyfbmNMNMKKcGlZuI1jqozTFELM7B+GTjVZyiUmzqDm5fBM6Ls 7F2awVY7j/8jSOfl1LK61j86cNWdLTj4/lLOtlhDV644Nz2PfKef5wX+9Ig3fwAAAP//AwBQSwME FAAGAAgAAAAhAEZHBTfeAAAACgEAAA8AAABkcnMvZG93bnJldi54bWxMj8FOwzAQRO9I/IO1SNyo nYZCG+JUCKmX3loqcd3GJo4ar6PYaZO/ZznBcTSjmTfldvKduNohtoE0ZAsFwlIdTEuNhtPn7mkN IiYkg10gq2G2EbbV/V2JhQk3OtjrMTWCSygWqMGl1BdSxtpZj3ERekvsfYfBY2I5NNIMeONy38ml Ui/SY0u84LC3H87Wl+PoNez3Ls0H9F/5yuyW42nu1peQaf34ML2/gUh2Sn9h+MVndKiY6RxGMlF0 Gp5Vxl+ShlxtQHBgk61yEGd2XlUOsirl/wvVDwAAAP//AwBQSwECLQAUAAYACAAAACEAtoM4kv4A AADhAQAAEwAAAAAAAAAAAAAAAAAAAAAAW0NvbnRlbnRfVHlwZXNdLnhtbFBLAQItABQABgAIAAAA IQA4/SH/1gAAAJQBAAALAAAAAAAAAAAAAAAAAC8BAABfcmVscy8ucmVsc1BLAQItABQABgAIAAAA IQBjKR5p3QEAAAwEAAAOAAAAAAAAAAAAAAAAAC4CAABkcnMvZTJvRG9jLnhtbFBLAQItABQABgAI AAAAIQBGRwU33gAAAAoBAAAPAAAAAAAAAAAAAAAAADcEAABkcnMvZG93bnJldi54bWxQSwUGAAAA AAQABADzAAAAQgUAAAAA " strokecolor="red" strokeweight="1.5pt">
                <v:stroke joinstyle="miter"/>
              </v:line>
            </w:pict>
          </mc:Fallback>
        </mc:AlternateContent>
      </w:r>
      <w:r>
        <w:rPr>
          <w:b/>
          <w:noProof/>
          <w:szCs w:val="24"/>
          <w:lang w:val="lt-LT" w:eastAsia="lt-L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8E3EA8" wp14:editId="35989943">
                <wp:simplePos x="0" y="0"/>
                <wp:positionH relativeFrom="column">
                  <wp:posOffset>629392</wp:posOffset>
                </wp:positionH>
                <wp:positionV relativeFrom="paragraph">
                  <wp:posOffset>1383476</wp:posOffset>
                </wp:positionV>
                <wp:extent cx="2030681" cy="1691829"/>
                <wp:effectExtent l="0" t="0" r="27305" b="2286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30681" cy="1691829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0E58A3" id="Straight Connector 14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5pt,108.95pt" to="209.45pt,242.1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gJaQm0wEAAIcDAAAOAAAAZHJzL2Uyb0RvYy54bWysU8uu0zAQ3SPxD5b3NEmBqo2a3kWrskFQ 6QL7qWMnlvzS2DTt3zN2c6sL7BBZWJ7X8Zwzk+3T1Rp2kRi1dx1vFjVn0gnfazd0/Pu347s1ZzGB 68F4Jzt+k5E/7d6+2U6hlUs/etNLZATiYjuFjo8phbaqohilhbjwQToKKo8WEpk4VD3CROjWVMu6 XlWTxz6gFzJG8h7uQb4r+EpJkb4qFWVipuPUWyonlvOcz2q3hXZACKMWcxvwD11Y0I4efUAdIAH7 ifovKKsF+uhVWghvK6+UFrJwIDZN/Qeb5xGCLFxInBgeMsX/Byu+XE7IdE+z+8CZA0szek4IehgT 23vnSEGPjIKk1BRiSwV7d8LZiuGEmfZVoWXK6PCDgIoQRI1di863h87ympgg57J+X6/WDWeCYs1q 06yXm4xf3YEyYMCYPklvWb503GiXhYAWLp9juqe+pGS380dtDPmhNY5NhLqpP9K8BdBOKQOJrjYQ y+gGzsAMtKwiYYGM3ug+l+fqiMN5b5BdgBbmeKzpmzv7LS2/fYA43vNKKKdBa3WifTbadnydi1+q jctRWTZyZpDVvOuXb2ff34qsVbZo2kWOeTPzOr226f76/9n9AgAA//8DAFBLAwQUAAYACAAAACEA oubJ3eEAAAAKAQAADwAAAGRycy9kb3ducmV2LnhtbEyPwU7DMAyG70i8Q2QkbiztmEZbmk5oEhwQ Ymx00o5ZG5pqiRM1WVfeHnOC22/50+/P5Wqyho1qCL1DAeksAaawcW2PnYD68/kuAxaixFYah0rA twqwqq6vSlm07oJbNe5ix6gEQyEF6Bh9wXlotLIyzJxXSLsvN1gZaRw63g7yQuXW8HmSLLmVPdIF Lb1aa9Wcdmcr4KXeN/rdn94Oo98uN/hh1vWrEeL2Znp6BBbVFP9g+NUndajI6ejO2AZmBOR5SqSA efqQAyNgkWYUjhSyxT3wquT/X6h+AAAA//8DAFBLAQItABQABgAIAAAAIQC2gziS/gAAAOEBAAAT AAAAAAAAAAAAAAAAAAAAAABbQ29udGVudF9UeXBlc10ueG1sUEsBAi0AFAAGAAgAAAAhADj9If/W AAAAlAEAAAsAAAAAAAAAAAAAAAAALwEAAF9yZWxzLy5yZWxzUEsBAi0AFAAGAAgAAAAhAGAlpCbT AQAAhwMAAA4AAAAAAAAAAAAAAAAALgIAAGRycy9lMm9Eb2MueG1sUEsBAi0AFAAGAAgAAAAhAKLm yd3hAAAACgEAAA8AAAAAAAAAAAAAAAAALQQAAGRycy9kb3ducmV2LnhtbFBLBQYAAAAABAAEAPMA AAA7BQAAAAA= " strokecolor="red" strokeweight="1.5pt">
                <v:stroke joinstyle="miter"/>
              </v:line>
            </w:pict>
          </mc:Fallback>
        </mc:AlternateContent>
      </w:r>
      <w:r>
        <w:rPr>
          <w:b/>
          <w:noProof/>
          <w:szCs w:val="24"/>
          <w:lang w:val="lt-LT"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37A4E1" wp14:editId="77AD9700">
                <wp:simplePos x="0" y="0"/>
                <wp:positionH relativeFrom="column">
                  <wp:posOffset>517095</wp:posOffset>
                </wp:positionH>
                <wp:positionV relativeFrom="paragraph">
                  <wp:posOffset>208263</wp:posOffset>
                </wp:positionV>
                <wp:extent cx="2030681" cy="1691829"/>
                <wp:effectExtent l="0" t="0" r="27305" b="2286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30681" cy="1691829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F8105A" id="Straight Connector 1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7pt,16.4pt" to="200.6pt,149.6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lfsFH4gEAABYEAAAOAAAAZHJzL2Uyb0RvYy54bWysU02L2zAQvRf6H4TujT8WQtbE2UOW9FLa 0G33rsiSLdAXIzV2/n1Hstdd2sJCqQ/CI817M++NtH+YjCZXAUE529JqU1IiLHedsn1Lv387fdhR EiKzHdPOipbeRKAPh/fv9qNvRO0GpzsBBElsaEbf0iFG3xRF4IMwLGycFxYPpQPDIobQFx2wEdmN Luqy3Bajg86D4yIE3H2cD+kh80spePwiZRCR6JZibzGvkNdLWovDnjU9MD8ovrTB/qELw5TFoivV I4uM/AD1B5VRHFxwMm64M4WTUnGRNaCaqvxNzdPAvMha0JzgV5vC/6Pln69nIKrD2dWUWGZwRk8R mOqHSI7OWnTQAcFDdGr0oUHA0Z5hiYI/Q5I9STBEauWfkSgbgdLIlH2+rT6LKRKOm3V5V253FSUc z6rtfbWr7xN/MRMlQg8hfhTOkPTTUq1sMoI17PopxDn1JSVta5vW4LTqTkrrHEB/OWogV4ajP51K /JYar9KwYoIWSdmsJf/FmxYz7Vch0R3s+S6Xz/dSrLSMc2Fj9iYzYXaCSWxhBZZvA5f8BBX5zq7g +m3wisiVnY0r2Cjr4G8EcaoWK+Sc/+LArDtZcHHdLU85W4OXL09neSjpdr+OM/zXcz78BAAA//8D AFBLAwQUAAYACAAAACEAGFGZbuAAAAAJAQAADwAAAGRycy9kb3ducmV2LnhtbEyPUUvDMBSF3wX/ Q7iCby5tHGOrTYcM9EFE3azgY9Zcm7LkpjRZV//9sid9PJzDOd8p15OzbMQhdJ4k5LMMGFLjdUet hPrz6W4JLERFWllPKOEXA6yr66tSFdqfaIvjLrYslVAolAQTY19wHhqDToWZ75GS9+MHp2KSQ8v1 oE6p3FkusmzBneooLRjV48Zgc9gdnYTn+qsxb/3h9Xvst4t3+rCb+sVKeXszPT4AizjFvzBc8BM6 VIlp74+kA7MSlvk8JSXci/Qg+fMsF8D2EsRqJYBXJf//oDoDAAD//wMAUEsBAi0AFAAGAAgAAAAh ALaDOJL+AAAA4QEAABMAAAAAAAAAAAAAAAAAAAAAAFtDb250ZW50X1R5cGVzXS54bWxQSwECLQAU AAYACAAAACEAOP0h/9YAAACUAQAACwAAAAAAAAAAAAAAAAAvAQAAX3JlbHMvLnJlbHNQSwECLQAU AAYACAAAACEA5X7BR+IBAAAWBAAADgAAAAAAAAAAAAAAAAAuAgAAZHJzL2Uyb0RvYy54bWxQSwEC LQAUAAYACAAAACEAGFGZbuAAAAAJAQAADwAAAAAAAAAAAAAAAAA8BAAAZHJzL2Rvd25yZXYueG1s UEsFBgAAAAAEAAQA8wAAAEkFAAAAAA== " strokecolor="red" strokeweight="1.5pt">
                <v:stroke joinstyle="miter"/>
              </v:line>
            </w:pict>
          </mc:Fallback>
        </mc:AlternateContent>
      </w:r>
      <w:r w:rsidR="00F306F3">
        <w:rPr>
          <w:b/>
          <w:noProof/>
          <w:szCs w:val="24"/>
          <w:lang w:val="lt-LT" w:eastAsia="lt-LT"/>
        </w:rPr>
        <w:drawing>
          <wp:inline distT="0" distB="0" distL="0" distR="0" wp14:anchorId="0D7A7AC0" wp14:editId="5C6AE40D">
            <wp:extent cx="6115685" cy="3562350"/>
            <wp:effectExtent l="0" t="0" r="0" b="0"/>
            <wp:docPr id="7" name="Picture 7" descr="marios kau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rios kaun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6F3" w:rsidRPr="00965378">
        <w:rPr>
          <w:b/>
          <w:lang w:val="lt-LT"/>
        </w:rPr>
        <w:t xml:space="preserve">1. </w:t>
      </w:r>
      <w:r w:rsidRPr="00965378">
        <w:rPr>
          <w:b/>
          <w:lang w:val="lt-LT"/>
        </w:rPr>
        <w:t>Kauno marios (Pažaislio vienuolynas – Rumšiškių apžvalgos bokštas)</w:t>
      </w:r>
      <w:r w:rsidR="00965378" w:rsidRPr="00965378">
        <w:rPr>
          <w:b/>
          <w:lang w:val="lt-LT"/>
        </w:rPr>
        <w:t>.</w:t>
      </w:r>
    </w:p>
    <w:p w14:paraId="6F13871F" w14:textId="5B33AA52" w:rsidR="00965378" w:rsidRDefault="00965378" w:rsidP="00690C7E">
      <w:pPr>
        <w:tabs>
          <w:tab w:val="left" w:pos="5601"/>
          <w:tab w:val="left" w:pos="5938"/>
          <w:tab w:val="left" w:pos="6302"/>
          <w:tab w:val="left" w:pos="6817"/>
        </w:tabs>
        <w:jc w:val="both"/>
        <w:rPr>
          <w:lang w:val="lt-LT"/>
        </w:rPr>
      </w:pPr>
    </w:p>
    <w:p w14:paraId="70A3F777" w14:textId="77777777" w:rsidR="007444CD" w:rsidRPr="00FF4C36" w:rsidRDefault="007444CD" w:rsidP="00690C7E">
      <w:pPr>
        <w:tabs>
          <w:tab w:val="left" w:pos="5601"/>
          <w:tab w:val="left" w:pos="5938"/>
          <w:tab w:val="left" w:pos="6302"/>
          <w:tab w:val="left" w:pos="6817"/>
        </w:tabs>
        <w:jc w:val="both"/>
      </w:pPr>
    </w:p>
    <w:p w14:paraId="5D48DEAE" w14:textId="3F8F2037" w:rsidR="007444CD" w:rsidRDefault="00FF4C36" w:rsidP="00690C7E">
      <w:pPr>
        <w:tabs>
          <w:tab w:val="left" w:pos="5601"/>
          <w:tab w:val="left" w:pos="5938"/>
          <w:tab w:val="left" w:pos="6302"/>
          <w:tab w:val="left" w:pos="6817"/>
        </w:tabs>
        <w:jc w:val="both"/>
        <w:rPr>
          <w:lang w:val="lt-LT"/>
        </w:rPr>
      </w:pPr>
      <w:r>
        <w:rPr>
          <w:b/>
          <w:noProof/>
          <w:szCs w:val="24"/>
          <w:lang w:val="lt-LT" w:eastAsia="lt-L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79DBDC" wp14:editId="3A2EA79F">
                <wp:simplePos x="0" y="0"/>
                <wp:positionH relativeFrom="column">
                  <wp:posOffset>1977761</wp:posOffset>
                </wp:positionH>
                <wp:positionV relativeFrom="paragraph">
                  <wp:posOffset>463632</wp:posOffset>
                </wp:positionV>
                <wp:extent cx="2273778" cy="1632841"/>
                <wp:effectExtent l="0" t="0" r="31750" b="2476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3778" cy="1632841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158462" id="Straight Connector 2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75pt,36.5pt" to="334.8pt,165.0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VmQVg2wEAAAwEAAAOAAAAZHJzL2Uyb0RvYy54bWysU8tu2zAQvBfoPxC8x5LlIg4Eyzk4cC9F azTtB9AUKRHgC0vWkv++S0pWgrZAgCI6UHzszO4Ml7vH0WhyERCUsw1dr0pKhOWuVbZr6M8fx7sH SkJktmXaWdHQqwj0cf/xw27wtahc73QrgCCJDfXgG9rH6OuiCLwXhoWV88LioXRgWMQldEULbEB2 o4uqLO+LwUHrwXERAu4+TYd0n/mlFDx+kzKISHRDsbaYR8jjOY3FfsfqDpjvFZ/LYP9RhWHKYtKF 6olFRn6B+ovKKA4uOBlX3JnCSam4yBpQzbr8Q81zz7zIWtCc4BebwvvR8q+XExDVNrRCeywzeEfP EZjq+kgOzlp00AHBQ3Rq8KFGwMGeYF4Ff4Ike5Rg0h8FkTG7e13cFWMkHDerarvZbrEfOJ6t7zfV w6d1Yi1e4B5C/CycIWnSUK1sks9qdvkS4hR6C0nb2qYxOK3ao9I6L6A7HzSQC8MLPx5L/OYcr8Iw Y4IWSc+kIM/iVYuJ9ruQ6AnWvMnpczeKhZZxLmzczLzaYnSCSSxhAZZvA+f4BBW5Uxdw9TZ4QeTM zsYFbJR18C+CON7sllP8zYFJd7Lg7NprvttsDbZcvp35eaSefr3O8JdHvP8NAAD//wMAUEsDBBQA BgAIAAAAIQD8PDFJ3QAAAAoBAAAPAAAAZHJzL2Rvd25yZXYueG1sTI/LbsIwEEX3lfoP1lTqrjgm IqUhDqoqsWEHRWJr4iGO8COKHUj+vtNVuxzdozvnVtvJWXbHIXbBSxCLDBj6JujOtxJO37u3NbCY lNfKBo8SZoywrZ+fKlXq8PAHvB9Ty6jEx1JJMCn1JeexMehUXIQePWXXMDiV6Bxargf1oHJn+TLL Cu5U5+mDUT1+GWxux9FJ2O9Nmg/KnfOV3i3H02zXtyCkfH2ZPjfAEk7pD4ZffVKHmpwuYfQ6Mish F2JFqIT3nDYRUBQfBbALJXkmgNcV/z+h/gEAAP//AwBQSwECLQAUAAYACAAAACEAtoM4kv4AAADh AQAAEwAAAAAAAAAAAAAAAAAAAAAAW0NvbnRlbnRfVHlwZXNdLnhtbFBLAQItABQABgAIAAAAIQA4 /SH/1gAAAJQBAAALAAAAAAAAAAAAAAAAAC8BAABfcmVscy8ucmVsc1BLAQItABQABgAIAAAAIQCV mQVg2wEAAAwEAAAOAAAAAAAAAAAAAAAAAC4CAABkcnMvZTJvRG9jLnhtbFBLAQItABQABgAIAAAA IQD8PDFJ3QAAAAoBAAAPAAAAAAAAAAAAAAAAADUEAABkcnMvZG93bnJldi54bWxQSwUGAAAAAAQA BADzAAAAPwUAAAAA " strokecolor="red" strokeweight="1.5pt">
                <v:stroke joinstyle="miter"/>
              </v:line>
            </w:pict>
          </mc:Fallback>
        </mc:AlternateContent>
      </w:r>
      <w:r>
        <w:rPr>
          <w:b/>
          <w:noProof/>
          <w:szCs w:val="24"/>
          <w:lang w:val="lt-LT" w:eastAsia="lt-L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0CA795" wp14:editId="5CFF5D4F">
                <wp:simplePos x="0" y="0"/>
                <wp:positionH relativeFrom="column">
                  <wp:posOffset>3913439</wp:posOffset>
                </wp:positionH>
                <wp:positionV relativeFrom="paragraph">
                  <wp:posOffset>2244659</wp:posOffset>
                </wp:positionV>
                <wp:extent cx="807407" cy="95143"/>
                <wp:effectExtent l="0" t="0" r="31115" b="19685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7407" cy="95143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D8A9E1" id="Straight Connector 24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8.15pt,176.75pt" to="371.75pt,184.2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GOF/y2wEAAAkEAAAOAAAAZHJzL2Uyb0RvYy54bWysU8tu2zAQvBfoPxC8x5Idp0kFyzk4cC9F azTtB9DU0iLAF5asH3/fJaUoQVogQBEdVnzszO4MydX92Rp2BIzau5bPZzVn4KTvtDu0/NfP7dUd ZzEJ1wnjHbT8ApHfrz9+WJ1CAwvfe9MBMiJxsTmFlvcphaaqouzBijjzARxtKo9WJJrioepQnIjd mmpR15+qk8cuoJcQI60+DJt8XfiVApm+KxUhMdNy6i2ViCXuc6zWK9EcUIRey7EN8R9dWKEdFZ2o HkQS7Dfqv6isluijV2kmva28UlpC0UBq5vUrNY+9CFC0kDkxTDbF96OV3447ZLpr+WLJmROWzugx odCHPrGNd44c9Mhok5w6hdgQYON2OM5i2GGWfVZo858EsXNx9zK5C+fEJC3e1bfL+pYzSVufb+bL 60xZPWMDxvQFvGV50HKjXdYuGnH8GtOQ+pSSl43LMXqju602pkzwsN8YZEdBp73d1vSNNV6kUcUM rbKYof0yShcDA+0PUGQINXxdyperCBOtkBJcuhl5jaPsDFPUwgSs3waO+RkK5ZpO4MXb4AlRKnuX JrDVzuO/CNJ5PrashvwnBwbd2YK97y7lYIs1dN/K6YxvI1/ol/MCf37B6z8AAAD//wMAUEsDBBQA BgAIAAAAIQAX/zfg3QAAAAsBAAAPAAAAZHJzL2Rvd25yZXYueG1sTI/LboMwEEX3lfIP1kTqrjGE QhHFRFWlbLJLGqnbCZ5iFD8QNgn8fZ1Vu5vH0Z0z9W42mt1o9L2zAtJNAoxs62RvOwHnr/1LCcwH tBK1syRgIQ+7ZvVUYyXd3R7pdgodiyHWVyhAhTBUnPtWkUG/cQPZuPtxo8EQ27HjcsR7DDeab5Ok 4AZ7Gy8oHOhTUXs9TUbA4aDCckTzneVyv53Oiy6vLhXieT1/vAMLNIc/GB76UR2a6HRxk5WeaQFF WmQRFZDlWQ4sEm+vj+ISJ0WZA29q/v+H5hcAAP//AwBQSwECLQAUAAYACAAAACEAtoM4kv4AAADh AQAAEwAAAAAAAAAAAAAAAAAAAAAAW0NvbnRlbnRfVHlwZXNdLnhtbFBLAQItABQABgAIAAAAIQA4 /SH/1gAAAJQBAAALAAAAAAAAAAAAAAAAAC8BAABfcmVscy8ucmVsc1BLAQItABQABgAIAAAAIQDG OF/y2wEAAAkEAAAOAAAAAAAAAAAAAAAAAC4CAABkcnMvZTJvRG9jLnhtbFBLAQItABQABgAIAAAA IQAX/zfg3QAAAAsBAAAPAAAAAAAAAAAAAAAAADUEAABkcnMvZG93bnJldi54bWxQSwUGAAAAAAQA BADzAAAAPwUAAAAA " strokecolor="red" strokeweight="1.5pt">
                <v:stroke joinstyle="miter"/>
              </v:line>
            </w:pict>
          </mc:Fallback>
        </mc:AlternateContent>
      </w:r>
      <w:r>
        <w:rPr>
          <w:b/>
          <w:noProof/>
          <w:szCs w:val="24"/>
          <w:lang w:val="lt-LT" w:eastAsia="lt-L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AC0DE4" wp14:editId="3734EF9A">
                <wp:simplePos x="0" y="0"/>
                <wp:positionH relativeFrom="column">
                  <wp:posOffset>2848751</wp:posOffset>
                </wp:positionH>
                <wp:positionV relativeFrom="paragraph">
                  <wp:posOffset>1525509</wp:posOffset>
                </wp:positionV>
                <wp:extent cx="1074717" cy="718457"/>
                <wp:effectExtent l="0" t="0" r="30480" b="24765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4717" cy="718457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FBE018" id="Straight Connector 23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3pt,120.1pt" to="308.9pt,176.6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3AU373AEAAAsEAAAOAAAAZHJzL2Uyb0RvYy54bWysU8tu2zAQvBfoPxC815KcNAoEyzk4cC9F azTtB9AUKRHgC0vWkv++S0pRgrZAgKI6rPjYmd0ZkruHyWhyERCUsy2tNiUlwnLXKdu39Mf344d7 SkJktmPaWdHSqwj0Yf/+3W70jdi6welOAEESG5rRt3SI0TdFEfggDAsb54XFTenAsIhT6IsO2Ijs RhfbsrwrRgedB8dFCLj6OG/SfeaXUvD4VcogItEtxd5ijpDjOcViv2NND8wPii9tsH/owjBlsehK 9cgiIz9B/UFlFAcXnIwb7kzhpFRcZA2opip/U/M0MC+yFjQn+NWm8P9o+ZfLCYjqWrq9ocQyg2f0 FIGpfojk4KxFBx0Q3ESnRh8aBBzsCZZZ8CdIsicJJv1REJmyu9fVXTFFwnGxKuvbuqop4bhXV/e3 H+tEWrygPYT4SThD0qClWtmknjXs8jnEOfU5JS1rm2JwWnVHpXWeQH8+aCAXhud9PJb4LTVepWHF BC2SnFlAHsWrFjPtNyHREmz5JpfPl1GstIxzYePdwqstZieYxBZWYPk2cMlPUJEv6grevg1eEbmy s3EFG2Ud/I0gTtXSspzznx2YdScLzq675qPN1uCNy6ezvI50pV/PM/zlDe9/AQAA//8DAFBLAwQU AAYACAAAACEAgIdTNt4AAAALAQAADwAAAGRycy9kb3ducmV2LnhtbEyPy07DMBBF90j8gzVI7Kjz aohCJhVC6qa7lkpsp7GJo/oRxU6b/D1mBcvRHN17brNbjGY3OfnBWYR0kwCTtnNisD3C+XP/UgHz gawg7axEWKWHXfv40FAt3N0e5e0UehZDrK8JQYUw1pz7TklDfuNGaePv202GQjynnouJ7jHcaJ4l SckNDTY2KBrlh5Ld9TQbhMNBhfVI5ivfin02n1ddXV2K+Py0vL8BC3IJfzD86kd1aKPTxc1WeKYR iqIqI4qQFUkGLBJl+hrHXBDybZ4Dbxv+f0P7AwAA//8DAFBLAQItABQABgAIAAAAIQC2gziS/gAA AOEBAAATAAAAAAAAAAAAAAAAAAAAAABbQ29udGVudF9UeXBlc10ueG1sUEsBAi0AFAAGAAgAAAAh ADj9If/WAAAAlAEAAAsAAAAAAAAAAAAAAAAALwEAAF9yZWxzLy5yZWxzUEsBAi0AFAAGAAgAAAAh AHcBTfvcAQAACwQAAA4AAAAAAAAAAAAAAAAALgIAAGRycy9lMm9Eb2MueG1sUEsBAi0AFAAGAAgA AAAhAICHUzbeAAAACwEAAA8AAAAAAAAAAAAAAAAANgQAAGRycy9kb3ducmV2LnhtbFBLBQYAAAAA BAAEAPMAAABBBQAAAAA= " strokecolor="red" strokeweight="1.5pt">
                <v:stroke joinstyle="miter"/>
              </v:line>
            </w:pict>
          </mc:Fallback>
        </mc:AlternateContent>
      </w:r>
      <w:r>
        <w:rPr>
          <w:b/>
          <w:noProof/>
          <w:szCs w:val="24"/>
          <w:lang w:val="lt-LT" w:eastAsia="lt-L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07BCB3" wp14:editId="2D31A8A8">
                <wp:simplePos x="0" y="0"/>
                <wp:positionH relativeFrom="column">
                  <wp:posOffset>309277</wp:posOffset>
                </wp:positionH>
                <wp:positionV relativeFrom="paragraph">
                  <wp:posOffset>142999</wp:posOffset>
                </wp:positionV>
                <wp:extent cx="1846613" cy="694706"/>
                <wp:effectExtent l="0" t="0" r="20320" b="2921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6613" cy="694706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8EF510" id="Straight Connector 2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35pt,11.25pt" to="169.75pt,65.9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FicKq3AEAAAsEAAAOAAAAZHJzL2Uyb0RvYy54bWysU8tu2zAQvBfoPxC8x5KcQE0Fyzk4cC9F azTpB9AUKRHgC0vWlv++S0pWgrZAgCI6UHzszO7MkpuH0WhyEhCUsy2tViUlwnLXKdu39Ofz/uae khCZ7Zh2VrT0IgJ92H78sDn7Rqzd4HQngCCJDc3Zt3SI0TdFEfggDAsr54XFQ+nAsIhL6IsO2BnZ jS7WZVkXZwedB8dFCLj7OB3SbeaXUvD4XcogItEtxdpiHiGPxzQW2w1remB+UHwug/1HFYYpi0kX qkcWGfkF6i8qozi44GRccWcKJ6XiImtANVX5h5qngXmRtaA5wS82hfej5d9OByCqa+m6osQygz16 isBUP0Syc9aigw4IHqJTZx8aBOzsAeZV8AdIskcJJv1REBmzu5fFXTFGwnGzur+r6+qWEo5n9ee7 T2WdSIsXtIcQvwhnSJq0VCub1LOGnb6GOIVeQ9K2tmkMTqtur7TOC+iPOw3kxLDf+32J35zjVRhm TNAiyZkE5Fm8aDHR/hASLcGSb3P6fBnFQss4FzZea9cWoxNMYgkLsHwbOMcnqMgXdQGv3wYviJzZ 2biAjbIO/kUQx9xDFC+n+KsDk+5kwdF1l9zabA3euNyd+XWkK/16neEvb3j7GwAA//8DAFBLAwQU AAYACAAAACEAmRa/RN0AAAAJAQAADwAAAGRycy9kb3ducmV2LnhtbEyPTU/DMAyG70j8h8hI3Fj6 waArTSeEtMtuG5O4ek1oqjVO1aRb++8xJ7jZeh+9flxtZ9eLqxlD50lBukpAGGq87qhVcPrcPRUg QkTS2HsyChYTYFvf31VYan+jg7keYyu4hEKJCmyMQyllaKxxGFZ+MMTZtx8dRl7HVuoRb1zuepkl yYt02BFfsDiYD2uay3FyCvZ7G5cDuq98rXfZdFr64uJTpR4f5vc3ENHM8Q+GX31Wh5qdzn4iHUSv 4Ll4ZVJBlq1BcJ7nGx7ODObpBmRdyf8f1D8AAAD//wMAUEsBAi0AFAAGAAgAAAAhALaDOJL+AAAA 4QEAABMAAAAAAAAAAAAAAAAAAAAAAFtDb250ZW50X1R5cGVzXS54bWxQSwECLQAUAAYACAAAACEA OP0h/9YAAACUAQAACwAAAAAAAAAAAAAAAAAvAQAAX3JlbHMvLnJlbHNQSwECLQAUAAYACAAAACEA RYnCqtwBAAALBAAADgAAAAAAAAAAAAAAAAAuAgAAZHJzL2Uyb0RvYy54bWxQSwECLQAUAAYACAAA ACEAmRa/RN0AAAAJAQAADwAAAAAAAAAAAAAAAAA2BAAAZHJzL2Rvd25yZXYueG1sUEsFBgAAAAAE AAQA8wAAAEAFAAAAAA== " strokecolor="red" strokeweight="1.5pt">
                <v:stroke joinstyle="miter"/>
              </v:line>
            </w:pict>
          </mc:Fallback>
        </mc:AlternateContent>
      </w:r>
      <w:r>
        <w:rPr>
          <w:b/>
          <w:noProof/>
          <w:szCs w:val="24"/>
          <w:lang w:val="lt-LT" w:eastAsia="lt-L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578571" wp14:editId="4EE07574">
                <wp:simplePos x="0" y="0"/>
                <wp:positionH relativeFrom="column">
                  <wp:posOffset>4251539</wp:posOffset>
                </wp:positionH>
                <wp:positionV relativeFrom="paragraph">
                  <wp:posOffset>2054926</wp:posOffset>
                </wp:positionV>
                <wp:extent cx="522861" cy="41547"/>
                <wp:effectExtent l="0" t="0" r="29845" b="34925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2861" cy="41547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1FD37F" id="Straight Connector 25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4.75pt,161.8pt" to="375.9pt,165.0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p7n894gEAABMEAAAOAAAAZHJzL2Uyb0RvYy54bWysU02P0zAQvSPxHyzfaT7YLquo6R66KhcE Fbtwdx07seQvjU2T/nvGTjasAGklRA5Wxp73Zt7zeHc/GU0uAoJytqXVpqREWO46ZfuWfns6vruj JERmO6adFS29ikDv92/f7EbfiNoNTncCCJLY0Iy+pUOMvimKwAdhWNg4LyweSgeGRQyhLzpgI7Ib XdRleVuMDjoPjosQcPdhPqT7zC+l4PGLlEFEoluKvcW8Ql7PaS32O9b0wPyg+NIG+4cuDFMWi65U Dywy8gPUH1RGcXDBybjhzhROSsVF1oBqqvI3NY8D8yJrQXOCX20K/4+Wf76cgKiupfWWEssM3tFj BKb6IZKDsxYddEDwEJ0afWgQcLAnWKLgT5BkTxIMkVr57zgE2QiURqbs83X1WUyRcNzc1vXdbUUJ x6ObanvzIZEXM0ti8xDiR+EMST8t1comF1jDLp9CnFOfU9K2tmkNTqvuqLTOAfTngwZyYXjvx2OJ 31LjRRpWTNAiyZqF5L941WKm/SokWoMNv8/l81CKlZZxLmysF15tMTvBJLawAsvXgUt+goo8sCu4 fh28InJlZ+MKNso6+BtBnKqlZTnnPzsw604WnF13zVecrcHJy7ezvJI02i/jDP/1lvc/AQAA//8D AFBLAwQUAAYACAAAACEArNju3uEAAAALAQAADwAAAGRycy9kb3ducmV2LnhtbEyPwU7DMAyG70i8 Q2QkbiztqhUoTSc0CQ4IARtF4pg1oamWOFGTdeXtMSc42v70+/vr9ewsm/QYB48C8kUGTGPn1YC9 gPb94eoGWEwSlbQetYBvHWHdnJ/VslL+hFs97VLPKARjJQWYlELFeeyMdjIufNBIty8/OploHHuu RnmicGf5MstK7uSA9MHIoDdGd4fd0Ql4bD868xIOz59T2Jav+GY37ZMV4vJivr8DlvSc/mD41Sd1 aMhp74+oIrMCyvJ2RaiAYlmUwIi4XuVUZk+bIsuBNzX/36H5AQAA//8DAFBLAQItABQABgAIAAAA IQC2gziS/gAAAOEBAAATAAAAAAAAAAAAAAAAAAAAAABbQ29udGVudF9UeXBlc10ueG1sUEsBAi0A FAAGAAgAAAAhADj9If/WAAAAlAEAAAsAAAAAAAAAAAAAAAAALwEAAF9yZWxzLy5yZWxzUEsBAi0A FAAGAAgAAAAhAKnufz3iAQAAEwQAAA4AAAAAAAAAAAAAAAAALgIAAGRycy9lMm9Eb2MueG1sUEsB Ai0AFAAGAAgAAAAhAKzY7t7hAAAACwEAAA8AAAAAAAAAAAAAAAAAPAQAAGRycy9kb3ducmV2Lnht bFBLBQYAAAAABAAEAPMAAABKBQAAAAA= " strokecolor="red" strokeweight="1.5pt">
                <v:stroke joinstyle="miter"/>
              </v:line>
            </w:pict>
          </mc:Fallback>
        </mc:AlternateContent>
      </w:r>
      <w:r>
        <w:rPr>
          <w:b/>
          <w:noProof/>
          <w:szCs w:val="24"/>
          <w:lang w:val="lt-LT" w:eastAsia="lt-L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2C1BCE" wp14:editId="618C1199">
                <wp:simplePos x="0" y="0"/>
                <wp:positionH relativeFrom="column">
                  <wp:posOffset>2126203</wp:posOffset>
                </wp:positionH>
                <wp:positionV relativeFrom="paragraph">
                  <wp:posOffset>837705</wp:posOffset>
                </wp:positionV>
                <wp:extent cx="724394" cy="688769"/>
                <wp:effectExtent l="0" t="0" r="19050" b="3556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4394" cy="688769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E1458F" id="Straight Connector 22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7.4pt,65.95pt" to="224.45pt,120.2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0TKhi3AEAAAoEAAAOAAAAZHJzL2Uyb0RvYy54bWysU8tu2zAQvBfoPxC815KVwHEEyzk4cC9F azTpB9AUKRHgC0vWkv++S0pRgrZAgKI6rPjYmd0ZkruH0WhyERCUsw1dr0pKhOWuVbZr6I/n46ct JSEy2zLtrGjoVQT6sP/4YTf4WlSud7oVQJDEhnrwDe1j9HVRBN4Lw8LKeWFxUzowLOIUuqIFNiC7 0UVVlpticNB6cFyEgKuP0ybdZ34pBY/fpAwiEt1Q7C3mCDmeUyz2O1Z3wHyv+NwG+4cuDFMWiy5U jywy8hPUH1RGcXDBybjizhROSsVF1oBq1uVvap565kXWguYEv9gU/h8t/3o5AVFtQ6uKEssMntFT BKa6PpKDsxYddEBwE50afKgRcLAnmGfBnyDJHiWY9EdBZMzuXhd3xRgJx8W76vbm/pYSjlub7fZu c584i1ewhxA/C2dIGjRUK5vEs5pdvoQ4pb6kpGVtUwxOq/aotM4T6M4HDeTC8LiPxxK/ucabNKyY oEVSM/WfR/GqxUT7XUh0BDu+yeXzXRQLLeNc2LiZebXF7AST2MICLN8HzvkJKvI9XcDV++AFkSs7 GxewUdbB3wjiuJ5bllP+iwOT7mTB2bXXfLLZGrxw+XTmx5Fu9Nt5hr8+4f0vAAAA//8DAFBLAwQU AAYACAAAACEAHHaCf94AAAALAQAADwAAAGRycy9kb3ducmV2LnhtbEyPS0/DMBCE70j8B2uRuFHn YVAIcSqE1EtvLZW4uvESR/Ujip02+fcsJ7jNakYz3zbbxVl2xSkOwUvINxkw9F3Qg+8lnD53TxWw mJTXygaPElaMsG3v7xpV63DzB7weU8+oxMdaSTApjTXnsTPoVNyEET1532FyKtE59VxP6kblzvIi y164U4OnBaNG/DDYXY6zk7Dfm7QelPsqn/WumE+rrS4hl/LxYXl/A5ZwSX9h+MUndGiJ6RxmryOz EspSEHoio8xfgVFCiIrEWUIhMgG8bfj/H9ofAAAA//8DAFBLAQItABQABgAIAAAAIQC2gziS/gAA AOEBAAATAAAAAAAAAAAAAAAAAAAAAABbQ29udGVudF9UeXBlc10ueG1sUEsBAi0AFAAGAAgAAAAh ADj9If/WAAAAlAEAAAsAAAAAAAAAAAAAAAAALwEAAF9yZWxzLy5yZWxzUEsBAi0AFAAGAAgAAAAh APRMqGLcAQAACgQAAA4AAAAAAAAAAAAAAAAALgIAAGRycy9lMm9Eb2MueG1sUEsBAi0AFAAGAAgA AAAhABx2gn/eAAAACwEAAA8AAAAAAAAAAAAAAAAANgQAAGRycy9kb3ducmV2LnhtbFBLBQYAAAAA BAAEAPMAAABBBQAAAAA= " strokecolor="red" strokeweight="1.5pt">
                <v:stroke joinstyle="miter"/>
              </v:line>
            </w:pict>
          </mc:Fallback>
        </mc:AlternateContent>
      </w:r>
      <w:r>
        <w:rPr>
          <w:b/>
          <w:noProof/>
          <w:szCs w:val="24"/>
          <w:lang w:val="lt-LT" w:eastAsia="lt-L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41F604" wp14:editId="34F01693">
                <wp:simplePos x="0" y="0"/>
                <wp:positionH relativeFrom="column">
                  <wp:posOffset>718976</wp:posOffset>
                </wp:positionH>
                <wp:positionV relativeFrom="paragraph">
                  <wp:posOffset>47996</wp:posOffset>
                </wp:positionV>
                <wp:extent cx="1276597" cy="427512"/>
                <wp:effectExtent l="0" t="0" r="19050" b="2984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6597" cy="427512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1BC4EE" id="Straight Connector 1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6pt,3.8pt" to="157.1pt,37.4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qyGLE3AEAAAsEAAAOAAAAZHJzL2Uyb0RvYy54bWysU8tu2zAQvBfoPxC813q0sRvBcg4O3EvR Gk37ATRFSgT4wpK17L/vklKUoC0QIIgOFB87szuz5PbuYjQ5CwjK2ZZWq5ISYbnrlO1b+uvn4cNn SkJktmPaWdHSqwj0bvf+3Xb0jajd4HQngCCJDc3oWzrE6JuiCHwQhoWV88LioXRgWMQl9EUHbER2 o4u6LNfF6KDz4LgIAXfvp0O6y/xSCh6/SxlEJLqlWFvMI+TxlMZit2VND8wPis9lsFdUYZiymHSh umeRkd+g/qEyioMLTsYVd6ZwUiousgZUU5V/qXkYmBdZC5oT/GJTeDta/u18BKI67N0tJZYZ7NFD BKb6IZK9sxYddEDwEJ0afWgQsLdHmFfBHyHJvkgw6Y+CyCW7e13cFZdIOG5W9WZ9c7uhhOPZp3pz U9WJtHhCewjxi3CGpElLtbJJPWvY+WuIU+hjSNrWNo3BadUdlNZ5Af1pr4GcGfb7cCjxm3M8C8OM CVokOZOAPItXLSbaH0KiJVjyx5w+X0ax0DLOhY3rmVdbjE4wiSUswPJl4ByfoCJf1AVcvwxeEDmz s3EBG2Ud/I8gXqq5ZDnFPzow6U4WnFx3za3N1uCNy92ZX0e60s/XGf70hnd/AAAA//8DAFBLAwQU AAYACAAAACEA0jf0v9sAAAAIAQAADwAAAGRycy9kb3ducmV2LnhtbEyPy27CMBBF95X6D9ZU6q44 D0ppiIOqSmzYQZG6HWKTRNjjKHYg+ftOV+3y6F7dOVNuJ2fFzQyh86QgXSQgDNVed9QoOH3tXtYg QkTSaD0ZBbMJsK0eH0ostL/TwdyOsRE8QqFABW2MfSFlqFvjMCx8b4izix8cRsahkXrAO487K7Mk WUmHHfGFFnvz2Zr6ehydgv2+jfMB3Xf+qnfZeJrt+upTpZ6fpo8NiGim+FeGX31Wh4qdzn4kHYRl TvOMqwreViA4z9Ml85l5+Q6yKuX/B6ofAAAA//8DAFBLAQItABQABgAIAAAAIQC2gziS/gAAAOEB AAATAAAAAAAAAAAAAAAAAAAAAABbQ29udGVudF9UeXBlc10ueG1sUEsBAi0AFAAGAAgAAAAhADj9 If/WAAAAlAEAAAsAAAAAAAAAAAAAAAAALwEAAF9yZWxzLy5yZWxzUEsBAi0AFAAGAAgAAAAhAKrI YsTcAQAACwQAAA4AAAAAAAAAAAAAAAAALgIAAGRycy9lMm9Eb2MueG1sUEsBAi0AFAAGAAgAAAAh ANI39L/bAAAACAEAAA8AAAAAAAAAAAAAAAAANgQAAGRycy9kb3ducmV2LnhtbFBLBQYAAAAABAAE APMAAAA+BQAAAAA= " strokecolor="red" strokeweight="1.5pt">
                <v:stroke joinstyle="miter"/>
              </v:line>
            </w:pict>
          </mc:Fallback>
        </mc:AlternateContent>
      </w:r>
      <w:r w:rsidR="007444CD">
        <w:rPr>
          <w:b/>
          <w:noProof/>
          <w:szCs w:val="24"/>
          <w:lang w:val="lt-LT" w:eastAsia="lt-LT"/>
        </w:rPr>
        <w:drawing>
          <wp:inline distT="0" distB="0" distL="0" distR="0" wp14:anchorId="203DD3C8" wp14:editId="7061864C">
            <wp:extent cx="6109970" cy="2590165"/>
            <wp:effectExtent l="0" t="0" r="5080" b="635"/>
            <wp:docPr id="8" name="Picture 8" descr="nemu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emuna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4CD" w:rsidRPr="00965378">
        <w:rPr>
          <w:b/>
          <w:lang w:val="lt-LT"/>
        </w:rPr>
        <w:t>2. Nemunas (Kačerginė – Lampėdžiai)</w:t>
      </w:r>
      <w:r w:rsidR="00965378" w:rsidRPr="00965378">
        <w:rPr>
          <w:b/>
          <w:lang w:val="lt-LT"/>
        </w:rPr>
        <w:t>.</w:t>
      </w:r>
    </w:p>
    <w:p w14:paraId="7908877C" w14:textId="261E38D8" w:rsidR="007444CD" w:rsidRDefault="00FF4C36" w:rsidP="007444CD">
      <w:pPr>
        <w:tabs>
          <w:tab w:val="left" w:pos="5601"/>
          <w:tab w:val="left" w:pos="5938"/>
          <w:tab w:val="left" w:pos="6302"/>
          <w:tab w:val="left" w:pos="6817"/>
        </w:tabs>
        <w:rPr>
          <w:lang w:val="lt-LT"/>
        </w:rPr>
      </w:pPr>
      <w:r>
        <w:rPr>
          <w:noProof/>
          <w:lang w:val="lt-LT" w:eastAsia="lt-LT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20D593" wp14:editId="0D51D78B">
                <wp:simplePos x="0" y="0"/>
                <wp:positionH relativeFrom="page">
                  <wp:posOffset>2319614</wp:posOffset>
                </wp:positionH>
                <wp:positionV relativeFrom="paragraph">
                  <wp:posOffset>698467</wp:posOffset>
                </wp:positionV>
                <wp:extent cx="2624447" cy="4566062"/>
                <wp:effectExtent l="0" t="0" r="24130" b="2540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4447" cy="456606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FDC30D" id="Oval 26" o:spid="_x0000_s1026" style="position:absolute;margin-left:182.65pt;margin-top:55pt;width:206.65pt;height:359.5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+IdWZlAIAAIYFAAAOAAAAZHJzL2Uyb0RvYy54bWysVE1v2zAMvQ/YfxB0X+0YaboZdYqgRYYB RVssHXpWZCkWIIuapMTJfv0o+aPBWuwwLAeFFMlHPZrk9c2x1eQgnFdgKjq7yCkRhkOtzK6iP57X nz5T4gMzNdNgREVPwtOb5ccP150tRQEN6Fo4giDGl52taBOCLbPM80a0zF+AFQaNElzLAqpul9WO dYje6qzI80XWgautAy68x9u73kiXCV9KwcOjlF4EoiuKbwvpdOncxjNbXrNy55htFB+ewf7hFS1T BpNOUHcsMLJ36g1Uq7gDDzJccGgzkFJxkTggm1n+B5tNw6xIXLA43k5l8v8Plj8cnhxRdUWLBSWG tfiNHg9ME1SxNp31Jbps7JMbNI9iJHqUro3/SIEcUz1PUz3FMRCOl8WimM/nV5RwtM0vF4t8UUTU 7DXcOh++CmhJFCoqtFbWR86sZId7H3rv0SteG1grrfGeldrE04NWdbxLitttb7UjSKGi63WOvyHj mRvmj6FZZNfzSVI4adHDfhcSaxIZpJekbhQTLONcmDDrTQ2rRZ/t8jxZ7N8Ykchqg4ARWeIrJ+wB YPTsQUbsnvfgH0NFauYpOP/bw/rgKSJlBhOm4FYZcO8BaGQ1ZO79xyL1pYlV2kJ9wo5x0I+St3yt 8NPdMx+emMPZwSnDfRAe8ZAauorCIFHSgPv13n30x5ZGKyUdzmJF/c89c4IS/c1gs3+ZzedxeJMy v7wqUHHnlu25xezbW8CvP8PNY3kSo3/QoygdtC+4NlYxK5qY4Zi7ojy4UbkN/Y7AxcPFapXccGAt C/dmY3kEj1WNffl8fGHODv0bsPUfYJzbNz3c+8ZIA6t9AKlSg7/Wdag3DntqnGExxW1yriev1/W5 /A0AAP//AwBQSwMEFAAGAAgAAAAhAAYR4z/eAAAACwEAAA8AAABkcnMvZG93bnJldi54bWxMj8Fu wjAQRO+V+g/WVuqlKk5ANSHEQagShx6BSr0usZtE2OsoNhD+vttTe1zN0+ybajN5J652jH0gDfks A2GpCaanVsPncfdagIgJyaALZDXcbYRN/fhQYWnCjfb2ekit4BKKJWroUhpKKWPTWY9xFgZLnH2H 0WPic2ylGfHG5d7JeZYp6bEn/tDhYN8725wPF69he5fJ7eNq92IUKZW+4ge6Quvnp2m7BpHslP5g +NVndajZ6RQuZKJwGhbqbcEoB3nGo5hYLgsF4qShmK9ykHUl/2+ofwAAAP//AwBQSwECLQAUAAYA CAAAACEAtoM4kv4AAADhAQAAEwAAAAAAAAAAAAAAAAAAAAAAW0NvbnRlbnRfVHlwZXNdLnhtbFBL AQItABQABgAIAAAAIQA4/SH/1gAAAJQBAAALAAAAAAAAAAAAAAAAAC8BAABfcmVscy8ucmVsc1BL AQItABQABgAIAAAAIQC+IdWZlAIAAIYFAAAOAAAAAAAAAAAAAAAAAC4CAABkcnMvZTJvRG9jLnht bFBLAQItABQABgAIAAAAIQAGEeM/3gAAAAsBAAAPAAAAAAAAAAAAAAAAAO4EAABkcnMvZG93bnJl di54bWxQSwUGAAAAAAQABADzAAAA+QUAAAAA " filled="f" strokecolor="red" strokeweight="1pt">
                <v:stroke joinstyle="miter"/>
                <w10:wrap anchorx="page"/>
              </v:oval>
            </w:pict>
          </mc:Fallback>
        </mc:AlternateContent>
      </w:r>
      <w:r w:rsidR="007444CD">
        <w:rPr>
          <w:noProof/>
          <w:lang w:val="lt-LT" w:eastAsia="lt-LT"/>
        </w:rPr>
        <w:drawing>
          <wp:inline distT="0" distB="0" distL="0" distR="0" wp14:anchorId="06ECC307" wp14:editId="0ED84C24">
            <wp:extent cx="5352415" cy="618109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15" cy="6181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6217D42" w14:textId="23CAAD51" w:rsidR="00F12685" w:rsidRPr="00965378" w:rsidRDefault="007444CD" w:rsidP="007444CD">
      <w:pPr>
        <w:tabs>
          <w:tab w:val="left" w:pos="5601"/>
          <w:tab w:val="left" w:pos="5938"/>
          <w:tab w:val="left" w:pos="6302"/>
          <w:tab w:val="left" w:pos="6817"/>
        </w:tabs>
        <w:rPr>
          <w:b/>
          <w:lang w:val="lt-LT"/>
        </w:rPr>
      </w:pPr>
      <w:r w:rsidRPr="00965378">
        <w:rPr>
          <w:b/>
          <w:lang w:val="lt-LT"/>
        </w:rPr>
        <w:t>3. Elektrėnų marios.</w:t>
      </w:r>
      <w:r w:rsidR="00690C7E" w:rsidRPr="00965378">
        <w:rPr>
          <w:b/>
          <w:lang w:val="lt-LT"/>
        </w:rPr>
        <w:tab/>
      </w:r>
    </w:p>
    <w:sectPr w:rsidR="00F12685" w:rsidRPr="00965378" w:rsidSect="00965378">
      <w:footerReference w:type="default" r:id="rId11"/>
      <w:pgSz w:w="11906" w:h="16838"/>
      <w:pgMar w:top="1135" w:right="567" w:bottom="851" w:left="1701" w:header="567" w:footer="310" w:gutter="0"/>
      <w:cols w:space="1296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6ED61D" w14:textId="77777777" w:rsidR="00BD5FDA" w:rsidRDefault="00BD5FDA">
      <w:r>
        <w:separator/>
      </w:r>
    </w:p>
  </w:endnote>
  <w:endnote w:type="continuationSeparator" w:id="0">
    <w:p w14:paraId="01CFA1C3" w14:textId="77777777" w:rsidR="00BD5FDA" w:rsidRDefault="00BD5F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217D4A" w14:textId="77777777" w:rsidR="00FF4C36" w:rsidRDefault="00FF4C36">
    <w:pPr>
      <w:pStyle w:val="Porat"/>
      <w:ind w:firstLine="680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BC8469" w14:textId="77777777" w:rsidR="00BD5FDA" w:rsidRDefault="00BD5FDA">
      <w:r>
        <w:separator/>
      </w:r>
    </w:p>
  </w:footnote>
  <w:footnote w:type="continuationSeparator" w:id="0">
    <w:p w14:paraId="0A8525AA" w14:textId="77777777" w:rsidR="00BD5FDA" w:rsidRDefault="00BD5F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Antrat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Antrat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Antrat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Antrat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Antrat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396"/>
  <w:defaultTableStyle w:val="prastasis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8D1"/>
    <w:rsid w:val="000003EE"/>
    <w:rsid w:val="00024C30"/>
    <w:rsid w:val="000740C9"/>
    <w:rsid w:val="000A6662"/>
    <w:rsid w:val="000F26C6"/>
    <w:rsid w:val="00123ADB"/>
    <w:rsid w:val="001462A3"/>
    <w:rsid w:val="00150C59"/>
    <w:rsid w:val="00197C43"/>
    <w:rsid w:val="001A41AE"/>
    <w:rsid w:val="001E342B"/>
    <w:rsid w:val="001E789B"/>
    <w:rsid w:val="001F17EC"/>
    <w:rsid w:val="002713B6"/>
    <w:rsid w:val="00292D86"/>
    <w:rsid w:val="0029347C"/>
    <w:rsid w:val="00316686"/>
    <w:rsid w:val="00382240"/>
    <w:rsid w:val="00387F42"/>
    <w:rsid w:val="003D5AF6"/>
    <w:rsid w:val="00445331"/>
    <w:rsid w:val="00477C86"/>
    <w:rsid w:val="0049073D"/>
    <w:rsid w:val="0049544C"/>
    <w:rsid w:val="004B2C54"/>
    <w:rsid w:val="004B6AAD"/>
    <w:rsid w:val="004D7534"/>
    <w:rsid w:val="004F71E5"/>
    <w:rsid w:val="00513BA1"/>
    <w:rsid w:val="005A52AE"/>
    <w:rsid w:val="005D0039"/>
    <w:rsid w:val="005D4DBF"/>
    <w:rsid w:val="005D58AB"/>
    <w:rsid w:val="005E2C55"/>
    <w:rsid w:val="005F49F0"/>
    <w:rsid w:val="005F5A50"/>
    <w:rsid w:val="00616DE3"/>
    <w:rsid w:val="006432D5"/>
    <w:rsid w:val="00653EA8"/>
    <w:rsid w:val="0065603F"/>
    <w:rsid w:val="00656E49"/>
    <w:rsid w:val="00665CDD"/>
    <w:rsid w:val="00687E95"/>
    <w:rsid w:val="00690C7E"/>
    <w:rsid w:val="00696307"/>
    <w:rsid w:val="006C56DD"/>
    <w:rsid w:val="006F275F"/>
    <w:rsid w:val="007444CD"/>
    <w:rsid w:val="007516E0"/>
    <w:rsid w:val="00774CA8"/>
    <w:rsid w:val="00781333"/>
    <w:rsid w:val="007A01F9"/>
    <w:rsid w:val="007A62EC"/>
    <w:rsid w:val="007B7538"/>
    <w:rsid w:val="0080055D"/>
    <w:rsid w:val="00801766"/>
    <w:rsid w:val="0084592C"/>
    <w:rsid w:val="008634CD"/>
    <w:rsid w:val="0088301A"/>
    <w:rsid w:val="00883E6C"/>
    <w:rsid w:val="008B331A"/>
    <w:rsid w:val="008C75F0"/>
    <w:rsid w:val="008F38A8"/>
    <w:rsid w:val="0091691F"/>
    <w:rsid w:val="0092754F"/>
    <w:rsid w:val="0094729F"/>
    <w:rsid w:val="009534DD"/>
    <w:rsid w:val="00956BDE"/>
    <w:rsid w:val="00963C58"/>
    <w:rsid w:val="009641BD"/>
    <w:rsid w:val="00965378"/>
    <w:rsid w:val="009D5982"/>
    <w:rsid w:val="00A5288D"/>
    <w:rsid w:val="00A90684"/>
    <w:rsid w:val="00AB2483"/>
    <w:rsid w:val="00AE6DBE"/>
    <w:rsid w:val="00B41494"/>
    <w:rsid w:val="00B41722"/>
    <w:rsid w:val="00B54882"/>
    <w:rsid w:val="00B619CF"/>
    <w:rsid w:val="00B67C77"/>
    <w:rsid w:val="00B76B33"/>
    <w:rsid w:val="00BD06A8"/>
    <w:rsid w:val="00BD5FDA"/>
    <w:rsid w:val="00BD7FAC"/>
    <w:rsid w:val="00C14969"/>
    <w:rsid w:val="00C348D1"/>
    <w:rsid w:val="00C36698"/>
    <w:rsid w:val="00C65756"/>
    <w:rsid w:val="00CB7ED9"/>
    <w:rsid w:val="00CD00C2"/>
    <w:rsid w:val="00CD23E4"/>
    <w:rsid w:val="00D57003"/>
    <w:rsid w:val="00D60437"/>
    <w:rsid w:val="00D76CCF"/>
    <w:rsid w:val="00D94303"/>
    <w:rsid w:val="00E11E04"/>
    <w:rsid w:val="00E51708"/>
    <w:rsid w:val="00E850D5"/>
    <w:rsid w:val="00EC7C69"/>
    <w:rsid w:val="00EE14C2"/>
    <w:rsid w:val="00EE1E8B"/>
    <w:rsid w:val="00F06CEB"/>
    <w:rsid w:val="00F0701C"/>
    <w:rsid w:val="00F12685"/>
    <w:rsid w:val="00F23C76"/>
    <w:rsid w:val="00F306F3"/>
    <w:rsid w:val="00F32AD8"/>
    <w:rsid w:val="00F6472C"/>
    <w:rsid w:val="00FA0F4B"/>
    <w:rsid w:val="00FD1D03"/>
    <w:rsid w:val="00FF4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6217D1F"/>
  <w15:chartTrackingRefBased/>
  <w15:docId w15:val="{4AA583B7-2486-48F2-820F-AC66AEF69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pPr>
      <w:suppressAutoHyphens/>
    </w:pPr>
    <w:rPr>
      <w:sz w:val="24"/>
      <w:lang w:val="en-US" w:eastAsia="zh-CN"/>
    </w:rPr>
  </w:style>
  <w:style w:type="paragraph" w:styleId="Antrat1">
    <w:name w:val="heading 1"/>
    <w:basedOn w:val="prastasis"/>
    <w:next w:val="prastasis"/>
    <w:qFormat/>
    <w:pPr>
      <w:keepNext/>
      <w:numPr>
        <w:numId w:val="1"/>
      </w:numPr>
      <w:jc w:val="center"/>
      <w:outlineLvl w:val="0"/>
    </w:pPr>
    <w:rPr>
      <w:lang w:val="lt-LT"/>
    </w:rPr>
  </w:style>
  <w:style w:type="paragraph" w:styleId="Antrat2">
    <w:name w:val="heading 2"/>
    <w:basedOn w:val="prastasis"/>
    <w:next w:val="prastasis"/>
    <w:qFormat/>
    <w:pPr>
      <w:keepNext/>
      <w:numPr>
        <w:ilvl w:val="1"/>
        <w:numId w:val="1"/>
      </w:numPr>
      <w:outlineLvl w:val="1"/>
    </w:pPr>
    <w:rPr>
      <w:caps/>
    </w:rPr>
  </w:style>
  <w:style w:type="paragraph" w:styleId="Antrat3">
    <w:name w:val="heading 3"/>
    <w:basedOn w:val="prastasis"/>
    <w:next w:val="prastasis"/>
    <w:qFormat/>
    <w:pPr>
      <w:keepNext/>
      <w:numPr>
        <w:ilvl w:val="2"/>
        <w:numId w:val="1"/>
      </w:numPr>
      <w:ind w:left="426"/>
      <w:outlineLvl w:val="2"/>
    </w:pPr>
    <w:rPr>
      <w:lang w:val="lt-LT"/>
    </w:rPr>
  </w:style>
  <w:style w:type="paragraph" w:styleId="Antrat4">
    <w:name w:val="heading 4"/>
    <w:basedOn w:val="prastasis"/>
    <w:next w:val="prastasis"/>
    <w:qFormat/>
    <w:pPr>
      <w:keepNext/>
      <w:numPr>
        <w:ilvl w:val="3"/>
        <w:numId w:val="1"/>
      </w:numPr>
      <w:outlineLvl w:val="3"/>
    </w:pPr>
    <w:rPr>
      <w:b/>
      <w:lang w:val="lt-LT"/>
    </w:rPr>
  </w:style>
  <w:style w:type="paragraph" w:styleId="Antrat5">
    <w:name w:val="heading 5"/>
    <w:basedOn w:val="prastasis"/>
    <w:next w:val="prastasis"/>
    <w:qFormat/>
    <w:pPr>
      <w:keepNext/>
      <w:numPr>
        <w:ilvl w:val="4"/>
        <w:numId w:val="1"/>
      </w:numPr>
      <w:outlineLvl w:val="4"/>
    </w:pPr>
    <w:rPr>
      <w:b/>
      <w:bCs/>
      <w:lang w:val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hint="default"/>
    </w:rPr>
  </w:style>
  <w:style w:type="character" w:styleId="Hipersaitas">
    <w:name w:val="Hyperlink"/>
    <w:rPr>
      <w:color w:val="0000FF"/>
      <w:u w:val="single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  <w:lang w:val="en-US"/>
    </w:rPr>
  </w:style>
  <w:style w:type="paragraph" w:customStyle="1" w:styleId="Heading">
    <w:name w:val="Heading"/>
    <w:basedOn w:val="prastasis"/>
    <w:next w:val="Pagrindinistekstas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Pagrindinistekstas">
    <w:name w:val="Body Text"/>
    <w:basedOn w:val="prastasis"/>
    <w:pPr>
      <w:jc w:val="both"/>
    </w:pPr>
    <w:rPr>
      <w:lang w:val="lt-LT"/>
    </w:rPr>
  </w:style>
  <w:style w:type="paragraph" w:styleId="Sraas">
    <w:name w:val="List"/>
    <w:basedOn w:val="Pagrindinistekstas"/>
    <w:rPr>
      <w:rFonts w:cs="Mangal"/>
    </w:rPr>
  </w:style>
  <w:style w:type="paragraph" w:styleId="Antrat">
    <w:name w:val="caption"/>
    <w:basedOn w:val="prastasis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prastasis"/>
    <w:pPr>
      <w:suppressLineNumbers/>
    </w:pPr>
    <w:rPr>
      <w:rFonts w:cs="Mangal"/>
    </w:rPr>
  </w:style>
  <w:style w:type="paragraph" w:styleId="Antrats">
    <w:name w:val="header"/>
    <w:basedOn w:val="prastasis"/>
    <w:pPr>
      <w:tabs>
        <w:tab w:val="center" w:pos="4320"/>
        <w:tab w:val="right" w:pos="8640"/>
      </w:tabs>
    </w:pPr>
  </w:style>
  <w:style w:type="paragraph" w:styleId="Porat">
    <w:name w:val="footer"/>
    <w:basedOn w:val="prastasis"/>
    <w:pPr>
      <w:tabs>
        <w:tab w:val="center" w:pos="4320"/>
        <w:tab w:val="right" w:pos="8640"/>
      </w:tabs>
    </w:pPr>
  </w:style>
  <w:style w:type="paragraph" w:styleId="Debesliotekstas">
    <w:name w:val="Balloon Text"/>
    <w:basedOn w:val="prastasis"/>
    <w:rPr>
      <w:rFonts w:ascii="Tahoma" w:hAnsi="Tahoma" w:cs="Tahoma"/>
      <w:sz w:val="16"/>
      <w:szCs w:val="16"/>
    </w:rPr>
  </w:style>
  <w:style w:type="paragraph" w:customStyle="1" w:styleId="FrameContents">
    <w:name w:val="Frame Contents"/>
    <w:basedOn w:val="prastasi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Rasta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F53C4E-DF89-4AB2-BB37-688A32EB9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Rastas</Template>
  <TotalTime>7</TotalTime>
  <Pages>2</Pages>
  <Words>126</Words>
  <Characters>72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Adresatas</vt:lpstr>
      <vt:lpstr>Adresatas</vt:lpstr>
    </vt:vector>
  </TitlesOfParts>
  <Company>KAM</Company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Adresatas</dc:title>
  <dc:creator>AdmLKTPS</dc:creator>
  <cp:lastModifiedBy>Rasa Jaskūnienė</cp:lastModifiedBy>
  <cp:revision>4</cp:revision>
  <cp:lastPrinted>2019-06-25T08:50:00Z</cp:lastPrinted>
  <dcterms:created xsi:type="dcterms:W3CDTF">2022-08-11T13:22:00Z</dcterms:created>
  <dcterms:modified xsi:type="dcterms:W3CDTF">2022-08-11T13:42:00Z</dcterms:modified>
</cp:coreProperties>
</file>