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91F" w:rsidRPr="00F129EE" w:rsidRDefault="005633BA" w:rsidP="00F129EE">
      <w:pPr>
        <w:pStyle w:val="Paantrat"/>
        <w:rPr>
          <w:sz w:val="80"/>
          <w:szCs w:val="80"/>
        </w:rPr>
      </w:pPr>
      <w:r w:rsidRPr="00F129EE">
        <w:rPr>
          <w:noProof/>
          <w:sz w:val="80"/>
          <w:szCs w:val="8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upė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Stačiakampis 20" descr="Contact Info"/>
                          <wps:cNvSpPr/>
                          <wps:spPr>
                            <a:xfrm>
                              <a:off x="409771" y="7980841"/>
                              <a:ext cx="6032927" cy="737673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14891" w:rsidRPr="00414891" w:rsidRDefault="00414891" w:rsidP="00414891">
                                <w:pPr>
                                  <w:pStyle w:val="Kontaktininformacija"/>
                                  <w:rPr>
                                    <w:bCs/>
                                  </w:rPr>
                                </w:pPr>
                                <w:r w:rsidRPr="00414891">
                                  <w:rPr>
                                    <w:bCs/>
                                  </w:rPr>
                                  <w:t xml:space="preserve">Susidomėjusius asmenis prašome kreiptis į Kauno Panemunės senelių namus, adresu Kurtinių g. 1D, Kaunas, telefonais (8-37) 34 54 69, 868904372 ar elektroniniu paštu </w:t>
                                </w:r>
                                <w:proofErr w:type="spellStart"/>
                                <w:r w:rsidRPr="00414891">
                                  <w:rPr>
                                    <w:bCs/>
                                  </w:rPr>
                                  <w:t>dienosgloba@kaunoseneliai.lt</w:t>
                                </w:r>
                                <w:proofErr w:type="spellEnd"/>
                                <w:r w:rsidRPr="00414891">
                                  <w:rPr>
                                    <w:bCs/>
                                  </w:rPr>
                                  <w:t>.</w:t>
                                </w:r>
                              </w:p>
                              <w:p w:rsidR="00E9691F" w:rsidRDefault="00E9691F">
                                <w:pPr>
                                  <w:pStyle w:val="Kontaktininformacija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ėmelis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ė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aveikslėlis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ė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aveikslėlis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Laisva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Laisva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Laisva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Laisva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Laisva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Laisva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Laisva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aisva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Laisva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Laisva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Laisva forma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Laisva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Laisva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ė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Stačiakampis 20" o:spid="_x0000_s1028" alt="Contact Info" style="position:absolute;left:4097;top:79808;width:60329;height:7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414891" w:rsidRPr="00414891" w:rsidRDefault="00414891" w:rsidP="00414891">
                          <w:pPr>
                            <w:pStyle w:val="Kontaktininformacija"/>
                            <w:rPr>
                              <w:bCs/>
                            </w:rPr>
                          </w:pPr>
                          <w:r w:rsidRPr="00414891">
                            <w:rPr>
                              <w:bCs/>
                            </w:rPr>
                            <w:t xml:space="preserve">Susidomėjusius asmenis prašome kreiptis į Kauno Panemunės senelių namus, adresu Kurtinių g. 1D, Kaunas, telefonais (8-37) 34 54 69, 868904372 ar elektroniniu paštu </w:t>
                          </w:r>
                          <w:proofErr w:type="spellStart"/>
                          <w:r w:rsidRPr="00414891">
                            <w:rPr>
                              <w:bCs/>
                            </w:rPr>
                            <w:t>dienosgloba@kaunoseneliai.lt</w:t>
                          </w:r>
                          <w:proofErr w:type="spellEnd"/>
                          <w:r w:rsidRPr="00414891">
                            <w:rPr>
                              <w:bCs/>
                            </w:rPr>
                            <w:t>.</w:t>
                          </w:r>
                        </w:p>
                        <w:p w:rsidR="00E9691F" w:rsidRDefault="00E9691F">
                          <w:pPr>
                            <w:pStyle w:val="Kontaktininformacija"/>
                          </w:pPr>
                        </w:p>
                      </w:txbxContent>
                    </v:textbox>
                  </v:rect>
                  <v:shape id="Rėmelis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ė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aveikslėlis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upė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aveikslėlis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Laisva form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Laisva form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Laisva form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Laisva form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Laisva form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Laisva form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Laisva form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Laisva form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Laisva form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Laisva form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Laisva forma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Laisva forma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Laisva form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414891" w:rsidRPr="00F129EE">
        <w:rPr>
          <w:rFonts w:asciiTheme="majorHAnsi" w:hAnsiTheme="majorHAnsi" w:cstheme="majorBidi"/>
          <w:bCs/>
          <w:color w:val="9C2224" w:themeColor="accent2" w:themeShade="BF"/>
          <w:sz w:val="80"/>
          <w:szCs w:val="80"/>
        </w:rPr>
        <w:t>Senjorų ir jų artimųjų dėmesiui!</w:t>
      </w:r>
    </w:p>
    <w:p w:rsidR="00414891" w:rsidRDefault="00414891" w:rsidP="00414891">
      <w:pPr>
        <w:pStyle w:val="Laikas"/>
        <w:jc w:val="both"/>
        <w:rPr>
          <w:sz w:val="36"/>
        </w:rPr>
      </w:pPr>
      <w:r w:rsidRPr="00414891">
        <w:rPr>
          <w:sz w:val="36"/>
        </w:rPr>
        <w:t>Kauno Panemunės senelių namų dienos socialinės globos centre „Demencija“ vykdomas papildomas lankytojų priėmimas.</w:t>
      </w:r>
    </w:p>
    <w:p w:rsidR="00414891" w:rsidRDefault="00414891" w:rsidP="00414891">
      <w:pPr>
        <w:pStyle w:val="Laikas"/>
        <w:jc w:val="both"/>
        <w:rPr>
          <w:sz w:val="36"/>
        </w:rPr>
      </w:pPr>
      <w:r w:rsidRPr="00414891">
        <w:rPr>
          <w:sz w:val="36"/>
        </w:rPr>
        <w:t>Kviečia</w:t>
      </w:r>
      <w:r>
        <w:rPr>
          <w:sz w:val="36"/>
        </w:rPr>
        <w:t>me</w:t>
      </w:r>
      <w:r w:rsidRPr="00414891">
        <w:rPr>
          <w:sz w:val="36"/>
        </w:rPr>
        <w:t xml:space="preserve"> Kauno miesto senjorus, kuriems dėl senatvinės demencijos nustatytas </w:t>
      </w:r>
      <w:r w:rsidR="00AE4CE8">
        <w:rPr>
          <w:sz w:val="36"/>
        </w:rPr>
        <w:t>didelių specialiųjų paslaugų</w:t>
      </w:r>
      <w:r w:rsidRPr="00414891">
        <w:rPr>
          <w:sz w:val="36"/>
        </w:rPr>
        <w:t xml:space="preserve"> poreikis, praleisti visą darbo dieną jaukioje aplinkoje, susirasti naujų draugų, paįvairinti kasdienybę ir įgyti pasitikėjimo savimi. </w:t>
      </w:r>
    </w:p>
    <w:p w:rsidR="00E9691F" w:rsidRPr="00414891" w:rsidRDefault="003B3AFC" w:rsidP="003B3AFC">
      <w:pPr>
        <w:pStyle w:val="Laikas"/>
        <w:jc w:val="both"/>
        <w:rPr>
          <w:sz w:val="36"/>
        </w:rPr>
      </w:pPr>
      <w:r w:rsidRPr="003B3AFC">
        <w:rPr>
          <w:sz w:val="36"/>
        </w:rPr>
        <w:t>Lankytojai į dienos centrą nuvežami ir darbo pabaigoje parvežami namo.</w:t>
      </w:r>
      <w:r>
        <w:rPr>
          <w:sz w:val="36"/>
        </w:rPr>
        <w:t xml:space="preserve"> </w:t>
      </w:r>
      <w:r w:rsidR="00414891" w:rsidRPr="00414891">
        <w:rPr>
          <w:sz w:val="36"/>
        </w:rPr>
        <w:t>Teikiamo</w:t>
      </w:r>
      <w:r w:rsidR="00AE4CE8">
        <w:rPr>
          <w:sz w:val="36"/>
        </w:rPr>
        <w:t>s paslaugos: maitinimo</w:t>
      </w:r>
      <w:r w:rsidR="00414891" w:rsidRPr="00414891">
        <w:rPr>
          <w:sz w:val="36"/>
        </w:rPr>
        <w:t xml:space="preserve">, asmens higienos, </w:t>
      </w:r>
      <w:proofErr w:type="spellStart"/>
      <w:r w:rsidR="00414891" w:rsidRPr="00414891">
        <w:rPr>
          <w:sz w:val="36"/>
        </w:rPr>
        <w:t>ergoterapijos</w:t>
      </w:r>
      <w:proofErr w:type="spellEnd"/>
      <w:r w:rsidR="00791EBC">
        <w:rPr>
          <w:sz w:val="36"/>
        </w:rPr>
        <w:t>, sveikatos priežiūros</w:t>
      </w:r>
      <w:r w:rsidR="00414891" w:rsidRPr="00414891">
        <w:rPr>
          <w:sz w:val="36"/>
        </w:rPr>
        <w:t xml:space="preserve"> ir kt. Veikla vyks</w:t>
      </w:r>
      <w:r w:rsidR="00791EBC">
        <w:rPr>
          <w:sz w:val="36"/>
        </w:rPr>
        <w:t>ta</w:t>
      </w:r>
      <w:bookmarkStart w:id="0" w:name="_GoBack"/>
      <w:bookmarkEnd w:id="0"/>
      <w:r w:rsidR="00414891" w:rsidRPr="00414891">
        <w:rPr>
          <w:sz w:val="36"/>
        </w:rPr>
        <w:t xml:space="preserve"> kiekvi</w:t>
      </w:r>
      <w:r w:rsidR="00791EBC">
        <w:rPr>
          <w:sz w:val="36"/>
        </w:rPr>
        <w:t>eną darbo dieną</w:t>
      </w:r>
      <w:r w:rsidR="00414891" w:rsidRPr="00414891">
        <w:rPr>
          <w:sz w:val="36"/>
        </w:rPr>
        <w:t xml:space="preserve"> siekiant lankytojų globėjams ir rūpintojams p</w:t>
      </w:r>
      <w:r w:rsidR="00414891">
        <w:rPr>
          <w:sz w:val="36"/>
        </w:rPr>
        <w:t>adėti integruotis į darbo rinką.</w:t>
      </w:r>
    </w:p>
    <w:sectPr w:rsidR="00E9691F" w:rsidRPr="00414891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BA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891"/>
    <w:rsid w:val="003B3AFC"/>
    <w:rsid w:val="00414891"/>
    <w:rsid w:val="004A03C1"/>
    <w:rsid w:val="00541353"/>
    <w:rsid w:val="005633BA"/>
    <w:rsid w:val="00791EBC"/>
    <w:rsid w:val="00AE4CE8"/>
    <w:rsid w:val="00C50BDB"/>
    <w:rsid w:val="00D43278"/>
    <w:rsid w:val="00DA0F71"/>
    <w:rsid w:val="00E70650"/>
    <w:rsid w:val="00E9691F"/>
    <w:rsid w:val="00F1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9F542-1FDB-46E0-9C23-93173AE23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lt-LT" w:eastAsia="lt-LT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Paantrat">
    <w:name w:val="Subtitle"/>
    <w:basedOn w:val="prastasis"/>
    <w:next w:val="prastasis"/>
    <w:link w:val="PaantratDiagrama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PaantratDiagrama">
    <w:name w:val="Paantraštė Diagrama"/>
    <w:basedOn w:val="Numatytasispastraiposriftas"/>
    <w:link w:val="Paantrat"/>
    <w:uiPriority w:val="1"/>
    <w:rPr>
      <w:caps/>
      <w:spacing w:val="15"/>
      <w:sz w:val="52"/>
    </w:rPr>
  </w:style>
  <w:style w:type="paragraph" w:styleId="Pavadinimas">
    <w:name w:val="Title"/>
    <w:basedOn w:val="prastasis"/>
    <w:next w:val="prastasis"/>
    <w:link w:val="PavadinimasDiagrama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PavadinimasDiagrama">
    <w:name w:val="Pavadinimas Diagrama"/>
    <w:basedOn w:val="Numatytasispastraiposriftas"/>
    <w:link w:val="Pavadinimas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a">
    <w:name w:val="Date"/>
    <w:basedOn w:val="prastasis"/>
    <w:next w:val="prastasis"/>
    <w:link w:val="DataDiagrama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Diagrama">
    <w:name w:val="Data Diagrama"/>
    <w:basedOn w:val="Numatytasispastraiposriftas"/>
    <w:link w:val="Data"/>
    <w:uiPriority w:val="2"/>
    <w:rPr>
      <w:b/>
      <w:bCs/>
      <w:smallCaps/>
      <w:color w:val="9C2224" w:themeColor="accent2" w:themeShade="BF"/>
      <w:sz w:val="44"/>
    </w:rPr>
  </w:style>
  <w:style w:type="paragraph" w:customStyle="1" w:styleId="Laikas">
    <w:name w:val="Laikas"/>
    <w:basedOn w:val="prastasis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Vieta">
    <w:name w:val="Vieta"/>
    <w:basedOn w:val="prastasis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informacija">
    <w:name w:val="Kontaktinė informacija"/>
    <w:basedOn w:val="prastasis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_namai\AppData\Roaming\Microsoft\Templates\Renginio%20skrajut&#279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E56556-564E-43C6-8BA6-B08673377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Renginio skrajutė</Template>
  <TotalTime>193</TotalTime>
  <Pages>1</Pages>
  <Words>424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P_namai</dc:creator>
  <cp:keywords/>
  <cp:lastModifiedBy>Panemunes Seneliai</cp:lastModifiedBy>
  <cp:revision>4</cp:revision>
  <dcterms:created xsi:type="dcterms:W3CDTF">2016-01-18T11:42:00Z</dcterms:created>
  <dcterms:modified xsi:type="dcterms:W3CDTF">2016-01-21T13:54:00Z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