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123" w:rsidRDefault="009F6123">
      <w:r>
        <w:rPr>
          <w:noProof/>
          <w:lang w:eastAsia="lt-L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5pt;margin-top:90pt;width:534.1pt;height:28.2pt;z-index:251657728;visibility:visible" filled="f" stroked="f">
            <v:textbox style="mso-next-textbox:#_x0000_s1026">
              <w:txbxContent>
                <w:p w:rsidR="009F6123" w:rsidRPr="001F4655" w:rsidRDefault="009F6123" w:rsidP="00EC68CF">
                  <w:pPr>
                    <w:ind w:left="284" w:firstLine="720"/>
                    <w:jc w:val="center"/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</w:pPr>
                  <w:r w:rsidRPr="001F4655"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>KVIEČIA Į KOVO 11- OSIOS  ŠVENTĘ</w:t>
                  </w:r>
                </w:p>
                <w:p w:rsidR="009F6123" w:rsidRPr="00F96B5B" w:rsidRDefault="009F6123" w:rsidP="00F925B8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  <w:r>
        <w:rPr>
          <w:noProof/>
          <w:lang w:eastAsia="lt-LT"/>
        </w:rPr>
        <w:pict>
          <v:shape id="_x0000_s1027" type="#_x0000_t202" style="position:absolute;left:0;text-align:left;margin-left:79.05pt;margin-top:116.3pt;width:469.8pt;height:34.15pt;z-index:251658752;visibility:visible" filled="f" stroked="f">
            <v:textbox style="mso-next-textbox:#_x0000_s1027">
              <w:txbxContent>
                <w:p w:rsidR="009F6123" w:rsidRPr="00BE1739" w:rsidRDefault="009F6123" w:rsidP="00F925B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52"/>
                      <w:szCs w:val="52"/>
                    </w:rPr>
                  </w:pPr>
                  <w:r w:rsidRPr="00BE173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52"/>
                      <w:szCs w:val="52"/>
                    </w:rPr>
                    <w:t>PAVASARIUI - SAULEI - GYVENIMUI</w:t>
                  </w:r>
                </w:p>
              </w:txbxContent>
            </v:textbox>
          </v:shape>
        </w:pict>
      </w:r>
      <w:r>
        <w:rPr>
          <w:noProof/>
          <w:lang w:eastAsia="lt-LT"/>
        </w:rPr>
        <w:pict>
          <v:shape id="Text Box 2" o:spid="_x0000_s1028" type="#_x0000_t202" style="position:absolute;left:0;text-align:left;margin-left:108.6pt;margin-top:16.8pt;width:410.55pt;height:31.15pt;z-index:251656704;visibility:visible" filled="f" stroked="f">
            <v:textbox style="mso-next-textbox:#Text Box 2">
              <w:txbxContent>
                <w:p w:rsidR="009F6123" w:rsidRPr="00BE1739" w:rsidRDefault="009F6123" w:rsidP="00F925B8">
                  <w:pPr>
                    <w:tabs>
                      <w:tab w:val="left" w:pos="828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40"/>
                      <w:szCs w:val="40"/>
                    </w:rPr>
                    <w:t xml:space="preserve">GIRSTUČIO KULTŪROS </w:t>
                  </w:r>
                  <w:r w:rsidRPr="00BE1739">
                    <w:rPr>
                      <w:rFonts w:ascii="Arial" w:hAnsi="Arial" w:cs="Arial"/>
                      <w:b/>
                      <w:bCs/>
                      <w:sz w:val="40"/>
                      <w:szCs w:val="40"/>
                    </w:rPr>
                    <w:t>CENTRAS</w:t>
                  </w:r>
                </w:p>
              </w:txbxContent>
            </v:textbox>
          </v:shape>
        </w:pict>
      </w:r>
      <w:r>
        <w:rPr>
          <w:noProof/>
          <w:lang w:eastAsia="lt-LT"/>
        </w:rPr>
        <w:pict>
          <v:shape id="_x0000_s1029" type="#_x0000_t202" style="position:absolute;left:0;text-align:left;margin-left:9.65pt;margin-top:157.95pt;width:581.4pt;height:681.35pt;z-index:251659776;visibility:visible" filled="f" stroked="f">
            <v:textbox style="mso-next-textbox:#_x0000_s1029">
              <w:txbxContent>
                <w:p w:rsidR="009F6123" w:rsidRPr="00BE1739" w:rsidRDefault="009F6123" w:rsidP="00274957">
                  <w:pPr>
                    <w:jc w:val="center"/>
                    <w:rPr>
                      <w:rFonts w:ascii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sz w:val="40"/>
                      <w:szCs w:val="40"/>
                    </w:rPr>
                    <w:t>Šventės svečiai</w:t>
                  </w:r>
                  <w:r w:rsidRPr="00BE1739">
                    <w:rPr>
                      <w:rFonts w:ascii="Arial" w:hAnsi="Arial" w:cs="Arial"/>
                      <w:sz w:val="40"/>
                      <w:szCs w:val="40"/>
                    </w:rPr>
                    <w:t>:</w:t>
                  </w:r>
                </w:p>
                <w:p w:rsidR="009F6123" w:rsidRPr="00452EFD" w:rsidRDefault="009F6123" w:rsidP="00274957">
                  <w:pPr>
                    <w:jc w:val="center"/>
                    <w:rPr>
                      <w:rFonts w:ascii="Arial" w:hAnsi="Arial" w:cs="Arial"/>
                      <w:sz w:val="40"/>
                      <w:szCs w:val="40"/>
                    </w:rPr>
                  </w:pPr>
                  <w:r w:rsidRPr="00452EFD">
                    <w:rPr>
                      <w:rFonts w:ascii="Arial" w:hAnsi="Arial" w:cs="Arial"/>
                      <w:sz w:val="40"/>
                      <w:szCs w:val="40"/>
                    </w:rPr>
                    <w:t>Lietuvos nacionalinio operos ir baleto teatro solistas</w:t>
                  </w:r>
                </w:p>
                <w:p w:rsidR="009F6123" w:rsidRDefault="009F6123" w:rsidP="00274957">
                  <w:pPr>
                    <w:jc w:val="center"/>
                    <w:rPr>
                      <w:rFonts w:ascii="Arial" w:hAnsi="Arial" w:cs="Arial"/>
                      <w:sz w:val="40"/>
                      <w:szCs w:val="40"/>
                    </w:rPr>
                  </w:pPr>
                  <w:r w:rsidRPr="00191976">
                    <w:rPr>
                      <w:rFonts w:ascii="Arial" w:hAnsi="Arial" w:cs="Arial"/>
                      <w:b/>
                      <w:bCs/>
                      <w:sz w:val="48"/>
                      <w:szCs w:val="48"/>
                    </w:rPr>
                    <w:t>VYTAUTAS  KURNICKAS</w:t>
                  </w:r>
                  <w:r w:rsidRPr="00B25B70">
                    <w:rPr>
                      <w:rFonts w:ascii="Arial" w:hAnsi="Arial" w:cs="Arial"/>
                      <w:sz w:val="48"/>
                      <w:szCs w:val="48"/>
                    </w:rPr>
                    <w:t xml:space="preserve"> </w:t>
                  </w:r>
                  <w:r w:rsidRPr="00B25B70">
                    <w:rPr>
                      <w:rFonts w:ascii="Arial" w:hAnsi="Arial" w:cs="Arial"/>
                      <w:sz w:val="40"/>
                      <w:szCs w:val="40"/>
                    </w:rPr>
                    <w:t>(tenoras)</w:t>
                  </w:r>
                </w:p>
                <w:p w:rsidR="009F6123" w:rsidRDefault="009F6123" w:rsidP="00274957">
                  <w:pPr>
                    <w:jc w:val="center"/>
                    <w:rPr>
                      <w:rFonts w:ascii="Arial" w:hAnsi="Arial" w:cs="Arial"/>
                      <w:b/>
                      <w:bCs/>
                      <w:sz w:val="40"/>
                      <w:szCs w:val="40"/>
                    </w:rPr>
                  </w:pPr>
                  <w:r w:rsidRPr="00452EFD">
                    <w:rPr>
                      <w:rFonts w:ascii="Arial" w:hAnsi="Arial" w:cs="Arial"/>
                      <w:sz w:val="40"/>
                      <w:szCs w:val="40"/>
                    </w:rPr>
                    <w:t>Operos solistė</w:t>
                  </w:r>
                </w:p>
                <w:p w:rsidR="009F6123" w:rsidRPr="00B25B70" w:rsidRDefault="009F6123" w:rsidP="00274957">
                  <w:pPr>
                    <w:jc w:val="center"/>
                    <w:rPr>
                      <w:rFonts w:ascii="Arial" w:hAnsi="Arial" w:cs="Arial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48"/>
                      <w:szCs w:val="48"/>
                    </w:rPr>
                    <w:t xml:space="preserve"> </w:t>
                  </w:r>
                  <w:r w:rsidRPr="00191976">
                    <w:rPr>
                      <w:rFonts w:ascii="Arial" w:hAnsi="Arial" w:cs="Arial"/>
                      <w:b/>
                      <w:bCs/>
                      <w:sz w:val="48"/>
                      <w:szCs w:val="48"/>
                    </w:rPr>
                    <w:t>GRAŽINA SKINDERYTĖ</w:t>
                  </w:r>
                  <w:r>
                    <w:rPr>
                      <w:rFonts w:ascii="Arial" w:hAnsi="Arial" w:cs="Arial"/>
                      <w:b/>
                      <w:bCs/>
                      <w:sz w:val="48"/>
                      <w:szCs w:val="48"/>
                    </w:rPr>
                    <w:t>-</w:t>
                  </w:r>
                  <w:r w:rsidRPr="00191976">
                    <w:rPr>
                      <w:rFonts w:ascii="Arial" w:hAnsi="Arial" w:cs="Arial"/>
                      <w:b/>
                      <w:bCs/>
                      <w:sz w:val="48"/>
                      <w:szCs w:val="48"/>
                    </w:rPr>
                    <w:t>KURNICKIENĖ</w:t>
                  </w:r>
                  <w:r>
                    <w:rPr>
                      <w:rFonts w:ascii="Arial" w:hAnsi="Arial" w:cs="Arial"/>
                      <w:b/>
                      <w:bCs/>
                      <w:sz w:val="40"/>
                      <w:szCs w:val="40"/>
                    </w:rPr>
                    <w:t xml:space="preserve"> </w:t>
                  </w:r>
                  <w:r w:rsidRPr="0007379F">
                    <w:rPr>
                      <w:rFonts w:ascii="Arial" w:hAnsi="Arial" w:cs="Arial"/>
                      <w:sz w:val="40"/>
                      <w:szCs w:val="40"/>
                    </w:rPr>
                    <w:t>(</w:t>
                  </w:r>
                  <w:r>
                    <w:rPr>
                      <w:rFonts w:ascii="Arial" w:hAnsi="Arial" w:cs="Arial"/>
                      <w:sz w:val="40"/>
                      <w:szCs w:val="40"/>
                    </w:rPr>
                    <w:t>sopranas</w:t>
                  </w:r>
                  <w:r w:rsidRPr="00452EFD">
                    <w:rPr>
                      <w:rFonts w:ascii="Arial" w:hAnsi="Arial" w:cs="Arial"/>
                      <w:sz w:val="40"/>
                      <w:szCs w:val="40"/>
                    </w:rPr>
                    <w:t>)</w:t>
                  </w:r>
                </w:p>
                <w:p w:rsidR="009F6123" w:rsidRPr="00F925B8" w:rsidRDefault="009F6123" w:rsidP="00274957">
                  <w:pPr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</w:p>
                <w:p w:rsidR="009F6123" w:rsidRDefault="009F6123" w:rsidP="00191976">
                  <w:pPr>
                    <w:spacing w:line="240" w:lineRule="auto"/>
                    <w:jc w:val="center"/>
                    <w:rPr>
                      <w:rFonts w:ascii="Arial" w:hAnsi="Arial" w:cs="Arial"/>
                      <w:sz w:val="40"/>
                      <w:szCs w:val="40"/>
                    </w:rPr>
                  </w:pPr>
                  <w:r w:rsidRPr="00F925B8">
                    <w:rPr>
                      <w:rFonts w:ascii="Arial" w:hAnsi="Arial" w:cs="Arial"/>
                      <w:sz w:val="40"/>
                      <w:szCs w:val="40"/>
                    </w:rPr>
                    <w:t>Meninėje programoje dalyvauja:</w:t>
                  </w:r>
                </w:p>
                <w:p w:rsidR="009F6123" w:rsidRPr="00073052" w:rsidRDefault="009F6123" w:rsidP="00191976">
                  <w:pPr>
                    <w:spacing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9F6123" w:rsidRPr="00B25B70" w:rsidRDefault="009F6123" w:rsidP="00191976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>Vaikų l</w:t>
                  </w:r>
                  <w:r w:rsidRPr="00B25B70"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>opšeliai – darželiai:</w:t>
                  </w:r>
                </w:p>
                <w:p w:rsidR="009F6123" w:rsidRPr="00452EFD" w:rsidRDefault="009F6123" w:rsidP="00191976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  <w:sz w:val="40"/>
                      <w:szCs w:val="40"/>
                    </w:rPr>
                  </w:pPr>
                  <w:r w:rsidRPr="00452EFD">
                    <w:rPr>
                      <w:rFonts w:ascii="Arial" w:hAnsi="Arial" w:cs="Arial"/>
                      <w:b/>
                      <w:bCs/>
                      <w:sz w:val="40"/>
                      <w:szCs w:val="40"/>
                    </w:rPr>
                    <w:t>GIRSTUTIS, MALŪNĖLIS</w:t>
                  </w:r>
                </w:p>
                <w:p w:rsidR="009F6123" w:rsidRDefault="009F6123" w:rsidP="00191976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  <w:sz w:val="44"/>
                      <w:szCs w:val="44"/>
                    </w:rPr>
                  </w:pPr>
                </w:p>
                <w:p w:rsidR="009F6123" w:rsidRPr="00AA2ED4" w:rsidRDefault="009F6123" w:rsidP="00191976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  <w:sz w:val="44"/>
                      <w:szCs w:val="44"/>
                    </w:rPr>
                  </w:pPr>
                  <w:r w:rsidRPr="00AA2ED4">
                    <w:rPr>
                      <w:rFonts w:ascii="Arial" w:hAnsi="Arial" w:cs="Arial"/>
                      <w:b/>
                      <w:bCs/>
                      <w:sz w:val="44"/>
                      <w:szCs w:val="44"/>
                    </w:rPr>
                    <w:t>Kovo 11-osios gimnazija</w:t>
                  </w:r>
                </w:p>
                <w:p w:rsidR="009F6123" w:rsidRPr="00B25B70" w:rsidRDefault="009F6123" w:rsidP="00191976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>Sportinių šokių klubas</w:t>
                  </w:r>
                  <w:r w:rsidRPr="00452EFD">
                    <w:rPr>
                      <w:rFonts w:ascii="Arial" w:hAnsi="Arial" w:cs="Arial"/>
                      <w:b/>
                      <w:bCs/>
                      <w:sz w:val="40"/>
                      <w:szCs w:val="40"/>
                    </w:rPr>
                    <w:t xml:space="preserve"> JUNDA</w:t>
                  </w:r>
                </w:p>
                <w:p w:rsidR="009F6123" w:rsidRDefault="009F6123" w:rsidP="00191976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 xml:space="preserve">Solistė </w:t>
                  </w:r>
                  <w:r w:rsidRPr="00452EFD">
                    <w:rPr>
                      <w:rFonts w:ascii="Arial" w:hAnsi="Arial" w:cs="Arial"/>
                      <w:b/>
                      <w:bCs/>
                      <w:sz w:val="40"/>
                      <w:szCs w:val="40"/>
                    </w:rPr>
                    <w:t>TOMA RAGAUSKAITĖ</w:t>
                  </w:r>
                </w:p>
                <w:p w:rsidR="009F6123" w:rsidRDefault="009F6123" w:rsidP="00191976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  <w:sz w:val="40"/>
                      <w:szCs w:val="40"/>
                    </w:rPr>
                  </w:pPr>
                </w:p>
                <w:p w:rsidR="009F6123" w:rsidRPr="0050469E" w:rsidRDefault="009F6123" w:rsidP="00191976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  <w:sz w:val="40"/>
                      <w:szCs w:val="40"/>
                    </w:rPr>
                  </w:pPr>
                  <w:r w:rsidRPr="0050469E">
                    <w:rPr>
                      <w:rFonts w:ascii="Arial" w:hAnsi="Arial" w:cs="Arial"/>
                      <w:b/>
                      <w:bCs/>
                      <w:sz w:val="40"/>
                      <w:szCs w:val="40"/>
                    </w:rPr>
                    <w:t>Viktoro Kuprevičiaus mokykla</w:t>
                  </w:r>
                </w:p>
                <w:p w:rsidR="009F6123" w:rsidRPr="0050469E" w:rsidRDefault="009F6123" w:rsidP="00191976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</w:pPr>
                  <w:r w:rsidRPr="0050469E"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>Tautinių</w:t>
                  </w:r>
                  <w:r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 xml:space="preserve"> ir šiuolaikinio šokio kolektyvai</w:t>
                  </w:r>
                </w:p>
                <w:p w:rsidR="009F6123" w:rsidRDefault="009F6123" w:rsidP="0050469E">
                  <w:pPr>
                    <w:spacing w:line="240" w:lineRule="auto"/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9F6123" w:rsidRDefault="009F6123" w:rsidP="00191976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 xml:space="preserve">     </w:t>
                  </w:r>
                  <w:r w:rsidRPr="00B25B70"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>Š</w:t>
                  </w:r>
                  <w:r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 xml:space="preserve">ventės vedėjas – aktorius </w:t>
                  </w:r>
                  <w:r w:rsidRPr="00452EFD">
                    <w:rPr>
                      <w:rFonts w:ascii="Arial" w:hAnsi="Arial" w:cs="Arial"/>
                      <w:b/>
                      <w:bCs/>
                      <w:sz w:val="40"/>
                      <w:szCs w:val="40"/>
                    </w:rPr>
                    <w:t xml:space="preserve">PETRAS </w:t>
                  </w:r>
                  <w:r>
                    <w:rPr>
                      <w:rFonts w:ascii="Arial" w:hAnsi="Arial" w:cs="Arial"/>
                      <w:b/>
                      <w:bCs/>
                      <w:sz w:val="40"/>
                      <w:szCs w:val="40"/>
                    </w:rPr>
                    <w:t>VENSLOVAS</w:t>
                  </w:r>
                </w:p>
                <w:p w:rsidR="009F6123" w:rsidRPr="00B25B70" w:rsidRDefault="009F6123" w:rsidP="00191976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</w:pPr>
                </w:p>
                <w:p w:rsidR="009F6123" w:rsidRPr="008F3342" w:rsidRDefault="009F6123" w:rsidP="00B4103A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</w:pPr>
                  <w:r w:rsidRPr="008F3342"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>Šventės globėjas</w:t>
                  </w:r>
                </w:p>
                <w:p w:rsidR="009F6123" w:rsidRPr="00452EFD" w:rsidRDefault="009F6123" w:rsidP="00191976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 xml:space="preserve">LR Seimo narys </w:t>
                  </w:r>
                  <w:r w:rsidRPr="00CF49FE">
                    <w:rPr>
                      <w:rFonts w:ascii="Arial" w:hAnsi="Arial" w:cs="Arial"/>
                      <w:b/>
                      <w:bCs/>
                      <w:sz w:val="44"/>
                      <w:szCs w:val="44"/>
                    </w:rPr>
                    <w:t>KAZYS STARKEVIČIUS</w:t>
                  </w:r>
                </w:p>
                <w:p w:rsidR="009F6123" w:rsidRPr="008F3342" w:rsidRDefault="009F6123" w:rsidP="00191976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</w:pPr>
                </w:p>
                <w:p w:rsidR="009F6123" w:rsidRPr="00054AAE" w:rsidRDefault="009F6123" w:rsidP="00191976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56"/>
                      <w:szCs w:val="56"/>
                    </w:rPr>
                    <w:t xml:space="preserve">   </w:t>
                  </w:r>
                  <w:r w:rsidRPr="00054AAE">
                    <w:rPr>
                      <w:rFonts w:ascii="Arial" w:hAnsi="Arial" w:cs="Arial"/>
                      <w:b/>
                      <w:bCs/>
                      <w:sz w:val="56"/>
                      <w:szCs w:val="56"/>
                    </w:rPr>
                    <w:t>Įėjimas nemokamas</w:t>
                  </w:r>
                </w:p>
                <w:p w:rsidR="009F6123" w:rsidRPr="00B4103A" w:rsidRDefault="009F6123" w:rsidP="00F925B8">
                  <w:pPr>
                    <w:rPr>
                      <w:rFonts w:ascii="Arial" w:hAnsi="Arial" w:cs="Arial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>
        <w:rPr>
          <w:noProof/>
          <w:lang w:eastAsia="lt-LT"/>
        </w:rPr>
        <w:pict>
          <v:shape id="_x0000_s1030" type="#_x0000_t202" style="position:absolute;left:0;text-align:left;margin-left:144.75pt;margin-top:47.95pt;width:312pt;height:33.55pt;z-index:251655680;visibility:visible" filled="f" stroked="f">
            <v:textbox style="mso-next-textbox:#_x0000_s1030">
              <w:txbxContent>
                <w:p w:rsidR="009F6123" w:rsidRPr="00191976" w:rsidRDefault="009F6123" w:rsidP="00F925B8">
                  <w:pPr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52"/>
                      <w:szCs w:val="52"/>
                    </w:rPr>
                  </w:pPr>
                  <w:r w:rsidRPr="00191976">
                    <w:rPr>
                      <w:rFonts w:ascii="Arial" w:hAnsi="Arial" w:cs="Arial"/>
                      <w:b/>
                      <w:bCs/>
                      <w:color w:val="FF0000"/>
                      <w:sz w:val="52"/>
                      <w:szCs w:val="52"/>
                    </w:rPr>
                    <w:t>Kovo 9 d. 17 val.</w:t>
                  </w:r>
                </w:p>
              </w:txbxContent>
            </v:textbox>
          </v:shape>
        </w:pict>
      </w:r>
      <w:r>
        <w:rPr>
          <w:noProof/>
          <w:lang w:eastAsia="lt-L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599.25pt;height:843.75pt;visibility:visible">
            <v:imagedata r:id="rId4" o:title="" croptop="-51f" cropbottom="-121f" cropright="-44f"/>
            <o:lock v:ext="edit" aspectratio="f"/>
          </v:shape>
        </w:pict>
      </w:r>
    </w:p>
    <w:sectPr w:rsidR="009F6123" w:rsidSect="00FE4EE0">
      <w:pgSz w:w="11906" w:h="16838"/>
      <w:pgMar w:top="0" w:right="0" w:bottom="0" w:left="0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embedSystemFonts/>
  <w:defaultTabStop w:val="1296"/>
  <w:hyphenationZone w:val="396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925B8"/>
    <w:rsid w:val="00051A44"/>
    <w:rsid w:val="00054AAE"/>
    <w:rsid w:val="00073052"/>
    <w:rsid w:val="0007379F"/>
    <w:rsid w:val="00135A6E"/>
    <w:rsid w:val="001411C7"/>
    <w:rsid w:val="00143CCB"/>
    <w:rsid w:val="001505C7"/>
    <w:rsid w:val="00191976"/>
    <w:rsid w:val="001C490E"/>
    <w:rsid w:val="001E5C7E"/>
    <w:rsid w:val="001F4655"/>
    <w:rsid w:val="001F6399"/>
    <w:rsid w:val="0022170F"/>
    <w:rsid w:val="0025754D"/>
    <w:rsid w:val="00274957"/>
    <w:rsid w:val="00290C38"/>
    <w:rsid w:val="002D7125"/>
    <w:rsid w:val="002F5E5E"/>
    <w:rsid w:val="003041E9"/>
    <w:rsid w:val="00364BA8"/>
    <w:rsid w:val="00384076"/>
    <w:rsid w:val="00393826"/>
    <w:rsid w:val="00395C3A"/>
    <w:rsid w:val="003D6390"/>
    <w:rsid w:val="00422A82"/>
    <w:rsid w:val="00441755"/>
    <w:rsid w:val="00452EFD"/>
    <w:rsid w:val="00502140"/>
    <w:rsid w:val="0050469E"/>
    <w:rsid w:val="00511393"/>
    <w:rsid w:val="0052051C"/>
    <w:rsid w:val="00551B0C"/>
    <w:rsid w:val="00552879"/>
    <w:rsid w:val="005C0151"/>
    <w:rsid w:val="005D2B6A"/>
    <w:rsid w:val="005E6457"/>
    <w:rsid w:val="005E6A9B"/>
    <w:rsid w:val="00614F61"/>
    <w:rsid w:val="00617A5D"/>
    <w:rsid w:val="006524EC"/>
    <w:rsid w:val="006C68E9"/>
    <w:rsid w:val="006C6EAE"/>
    <w:rsid w:val="00767037"/>
    <w:rsid w:val="00805DC9"/>
    <w:rsid w:val="0082673B"/>
    <w:rsid w:val="00831CAD"/>
    <w:rsid w:val="00835FD0"/>
    <w:rsid w:val="008F3342"/>
    <w:rsid w:val="00942199"/>
    <w:rsid w:val="009C22DB"/>
    <w:rsid w:val="009D3F43"/>
    <w:rsid w:val="009F6123"/>
    <w:rsid w:val="00A605A6"/>
    <w:rsid w:val="00A7542F"/>
    <w:rsid w:val="00AA2ED4"/>
    <w:rsid w:val="00AA7C5E"/>
    <w:rsid w:val="00B25B70"/>
    <w:rsid w:val="00B4103A"/>
    <w:rsid w:val="00B678A1"/>
    <w:rsid w:val="00B73060"/>
    <w:rsid w:val="00B946D3"/>
    <w:rsid w:val="00BE1739"/>
    <w:rsid w:val="00BE7BC8"/>
    <w:rsid w:val="00CC5163"/>
    <w:rsid w:val="00CF49FE"/>
    <w:rsid w:val="00D0488D"/>
    <w:rsid w:val="00D07E4E"/>
    <w:rsid w:val="00D432FC"/>
    <w:rsid w:val="00D467D8"/>
    <w:rsid w:val="00D80356"/>
    <w:rsid w:val="00D90F5B"/>
    <w:rsid w:val="00E16B6C"/>
    <w:rsid w:val="00E7542E"/>
    <w:rsid w:val="00E86829"/>
    <w:rsid w:val="00EC68CF"/>
    <w:rsid w:val="00F4143C"/>
    <w:rsid w:val="00F925B8"/>
    <w:rsid w:val="00F96B5B"/>
    <w:rsid w:val="00FA3BB7"/>
    <w:rsid w:val="00FE4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5A6E"/>
    <w:pPr>
      <w:spacing w:line="276" w:lineRule="auto"/>
      <w:jc w:val="both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925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925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</TotalTime>
  <Pages>1</Pages>
  <Words>4</Words>
  <Characters>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Vadyba</dc:creator>
  <cp:keywords/>
  <dc:description/>
  <cp:lastModifiedBy>HappyUser</cp:lastModifiedBy>
  <cp:revision>2</cp:revision>
  <cp:lastPrinted>2016-02-25T09:10:00Z</cp:lastPrinted>
  <dcterms:created xsi:type="dcterms:W3CDTF">2016-03-04T12:32:00Z</dcterms:created>
  <dcterms:modified xsi:type="dcterms:W3CDTF">2016-03-04T12:32:00Z</dcterms:modified>
</cp:coreProperties>
</file>